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/>
    <w:p>
      <w:pPr>
        <w:jc w:val="center"/>
        <w:rPr>
          <w:rFonts w:ascii="黑体" w:hAnsi="黑体" w:eastAsia="黑体"/>
          <w:b/>
          <w:bCs/>
          <w:sz w:val="44"/>
          <w:szCs w:val="44"/>
        </w:rPr>
      </w:pPr>
      <w:r>
        <w:rPr>
          <w:rFonts w:hint="eastAsia" w:ascii="黑体" w:hAnsi="黑体" w:eastAsia="黑体"/>
          <w:b/>
          <w:bCs/>
          <w:sz w:val="44"/>
          <w:szCs w:val="44"/>
        </w:rPr>
        <w:t>国自然榜单操作手册</w:t>
      </w:r>
    </w:p>
    <w:p>
      <w:pPr>
        <w:rPr>
          <w:rFonts w:eastAsia="黑体"/>
          <w:b/>
          <w:bCs/>
          <w:sz w:val="44"/>
          <w:szCs w:val="44"/>
        </w:rPr>
      </w:pPr>
    </w:p>
    <w:p>
      <w:pPr>
        <w:jc w:val="center"/>
        <w:rPr>
          <w:rFonts w:eastAsia="黑体"/>
        </w:rPr>
      </w:pPr>
    </w:p>
    <w:p>
      <w:pPr>
        <w:pStyle w:val="2"/>
        <w:numPr>
          <w:ilvl w:val="0"/>
          <w:numId w:val="20"/>
        </w:numPr>
      </w:pPr>
      <w:r>
        <w:rPr>
          <w:rFonts w:hint="eastAsia"/>
          <w:lang w:eastAsia="zh-CN"/>
        </w:rPr>
        <w:t>流程说明</w:t>
      </w:r>
    </w:p>
    <w:p>
      <w:pPr>
        <w:widowControl/>
        <w:jc w:val="left"/>
        <w:rPr>
          <w:rFonts w:ascii="宋体" w:hAnsi="宋体" w:cs="宋体"/>
          <w:kern w:val="0"/>
        </w:rPr>
      </w:pPr>
      <w:r>
        <w:rPr>
          <w:rFonts w:ascii="宋体" w:hAnsi="宋体" w:cs="宋体"/>
          <w:kern w:val="0"/>
        </w:rPr>
        <w:t>1、申报单位访问浦东新区揭榜挂帅公共服务平台信息化系统（https://jbgs.pudong.gov.cn/）,点击系统右上角的注册按钮，完成注册、登录、认证流程</w:t>
      </w:r>
      <w:r>
        <w:rPr>
          <w:rFonts w:hint="eastAsia" w:ascii="宋体" w:hAnsi="宋体" w:cs="宋体"/>
          <w:kern w:val="0"/>
        </w:rPr>
        <w:t>。详见第</w:t>
      </w:r>
      <w:r>
        <w:rPr>
          <w:rFonts w:ascii="宋体" w:hAnsi="宋体" w:cs="宋体"/>
          <w:kern w:val="0"/>
        </w:rPr>
        <w:fldChar w:fldCharType="begin"/>
      </w:r>
      <w:r>
        <w:rPr>
          <w:rFonts w:ascii="宋体" w:hAnsi="宋体" w:cs="宋体"/>
          <w:kern w:val="0"/>
        </w:rPr>
        <w:instrText xml:space="preserve"> REF _Ref130226657 \r \h </w:instrText>
      </w:r>
      <w:r>
        <w:rPr>
          <w:rFonts w:ascii="宋体" w:hAnsi="宋体" w:cs="宋体"/>
          <w:kern w:val="0"/>
        </w:rPr>
        <w:fldChar w:fldCharType="separate"/>
      </w:r>
      <w:r>
        <w:rPr>
          <w:rFonts w:ascii="宋体" w:hAnsi="宋体" w:cs="宋体"/>
          <w:kern w:val="0"/>
        </w:rPr>
        <w:t>2</w:t>
      </w:r>
      <w:r>
        <w:rPr>
          <w:rFonts w:ascii="宋体" w:hAnsi="宋体" w:cs="宋体"/>
          <w:kern w:val="0"/>
        </w:rPr>
        <w:fldChar w:fldCharType="end"/>
      </w:r>
      <w:r>
        <w:rPr>
          <w:rFonts w:hint="eastAsia" w:ascii="宋体" w:hAnsi="宋体" w:cs="宋体"/>
          <w:kern w:val="0"/>
        </w:rPr>
        <w:t>章节。</w:t>
      </w:r>
    </w:p>
    <w:p>
      <w:pPr>
        <w:widowControl/>
        <w:jc w:val="left"/>
        <w:rPr>
          <w:rFonts w:ascii="宋体" w:hAnsi="宋体" w:cs="宋体"/>
          <w:kern w:val="0"/>
        </w:rPr>
      </w:pPr>
      <w:r>
        <w:rPr>
          <w:rFonts w:ascii="宋体" w:hAnsi="宋体" w:cs="宋体"/>
          <w:kern w:val="0"/>
        </w:rPr>
        <w:t>2、科研单位揭政府榜单（国自然）流程：在政府榜单栏目找到“国家自然科学基金区域创新发展联合基金”榜单，进入该榜单详情页面，点击“我要揭榜”按钮，在线填写揭榜申请表。</w:t>
      </w:r>
      <w:r>
        <w:rPr>
          <w:rFonts w:hint="eastAsia" w:ascii="宋体" w:hAnsi="宋体" w:cs="宋体"/>
          <w:kern w:val="0"/>
        </w:rPr>
        <w:t>详见第</w:t>
      </w:r>
      <w:r>
        <w:rPr>
          <w:rFonts w:ascii="宋体" w:hAnsi="宋体" w:cs="宋体"/>
          <w:kern w:val="0"/>
        </w:rPr>
        <w:fldChar w:fldCharType="begin"/>
      </w:r>
      <w:r>
        <w:rPr>
          <w:rFonts w:ascii="宋体" w:hAnsi="宋体" w:cs="宋体"/>
          <w:kern w:val="0"/>
        </w:rPr>
        <w:instrText xml:space="preserve"> </w:instrText>
      </w:r>
      <w:r>
        <w:rPr>
          <w:rFonts w:hint="eastAsia" w:ascii="宋体" w:hAnsi="宋体" w:cs="宋体"/>
          <w:kern w:val="0"/>
        </w:rPr>
        <w:instrText xml:space="preserve">REF _Ref130226710 \r \h</w:instrText>
      </w:r>
      <w:r>
        <w:rPr>
          <w:rFonts w:ascii="宋体" w:hAnsi="宋体" w:cs="宋体"/>
          <w:kern w:val="0"/>
        </w:rPr>
        <w:instrText xml:space="preserve"> </w:instrText>
      </w:r>
      <w:r>
        <w:rPr>
          <w:rFonts w:ascii="宋体" w:hAnsi="宋体" w:cs="宋体"/>
          <w:kern w:val="0"/>
        </w:rPr>
        <w:fldChar w:fldCharType="separate"/>
      </w:r>
      <w:r>
        <w:rPr>
          <w:rFonts w:ascii="宋体" w:hAnsi="宋体" w:cs="宋体"/>
          <w:kern w:val="0"/>
        </w:rPr>
        <w:t>3</w:t>
      </w:r>
      <w:r>
        <w:rPr>
          <w:rFonts w:ascii="宋体" w:hAnsi="宋体" w:cs="宋体"/>
          <w:kern w:val="0"/>
        </w:rPr>
        <w:fldChar w:fldCharType="end"/>
      </w:r>
      <w:r>
        <w:rPr>
          <w:rFonts w:hint="eastAsia" w:ascii="宋体" w:hAnsi="宋体" w:cs="宋体"/>
          <w:kern w:val="0"/>
        </w:rPr>
        <w:t>章节。</w:t>
      </w:r>
    </w:p>
    <w:p>
      <w:pPr>
        <w:widowControl/>
        <w:jc w:val="left"/>
        <w:rPr>
          <w:rFonts w:ascii="宋体" w:hAnsi="宋体" w:cs="宋体"/>
          <w:kern w:val="0"/>
        </w:rPr>
      </w:pPr>
      <w:r>
        <w:rPr>
          <w:rFonts w:ascii="宋体" w:hAnsi="宋体" w:cs="宋体"/>
          <w:kern w:val="0"/>
        </w:rPr>
        <w:t>3、企业发榜流程：在政府榜单栏目找到“国家自然科学基金区域创新发展联合基金”榜单，进入该榜单详情页面，点击“企业发榜”按钮，在线填写企业发榜申请表，待后台运营人员审核通过之后，该榜单会在企业榜单</w:t>
      </w:r>
      <w:r>
        <w:rPr>
          <w:rFonts w:hint="eastAsia" w:ascii="宋体" w:hAnsi="宋体" w:cs="宋体"/>
          <w:kern w:val="0"/>
        </w:rPr>
        <w:t>栏目</w:t>
      </w:r>
      <w:r>
        <w:rPr>
          <w:rFonts w:ascii="宋体" w:hAnsi="宋体" w:cs="宋体"/>
          <w:kern w:val="0"/>
        </w:rPr>
        <w:t>展示。</w:t>
      </w:r>
      <w:r>
        <w:rPr>
          <w:rFonts w:hint="eastAsia" w:ascii="宋体" w:hAnsi="宋体" w:cs="宋体"/>
          <w:kern w:val="0"/>
        </w:rPr>
        <w:t>详见第</w:t>
      </w:r>
      <w:r>
        <w:rPr>
          <w:rFonts w:ascii="宋体" w:hAnsi="宋体" w:cs="宋体"/>
          <w:kern w:val="0"/>
        </w:rPr>
        <w:fldChar w:fldCharType="begin"/>
      </w:r>
      <w:r>
        <w:rPr>
          <w:rFonts w:ascii="宋体" w:hAnsi="宋体" w:cs="宋体"/>
          <w:kern w:val="0"/>
        </w:rPr>
        <w:instrText xml:space="preserve"> </w:instrText>
      </w:r>
      <w:r>
        <w:rPr>
          <w:rFonts w:hint="eastAsia" w:ascii="宋体" w:hAnsi="宋体" w:cs="宋体"/>
          <w:kern w:val="0"/>
        </w:rPr>
        <w:instrText xml:space="preserve">REF _Ref130226718 \r \h</w:instrText>
      </w:r>
      <w:r>
        <w:rPr>
          <w:rFonts w:ascii="宋体" w:hAnsi="宋体" w:cs="宋体"/>
          <w:kern w:val="0"/>
        </w:rPr>
        <w:instrText xml:space="preserve"> </w:instrText>
      </w:r>
      <w:r>
        <w:rPr>
          <w:rFonts w:ascii="宋体" w:hAnsi="宋体" w:cs="宋体"/>
          <w:kern w:val="0"/>
        </w:rPr>
        <w:fldChar w:fldCharType="separate"/>
      </w:r>
      <w:r>
        <w:rPr>
          <w:rFonts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fldChar w:fldCharType="end"/>
      </w:r>
      <w:r>
        <w:rPr>
          <w:rFonts w:hint="eastAsia" w:ascii="宋体" w:hAnsi="宋体" w:cs="宋体"/>
          <w:kern w:val="0"/>
        </w:rPr>
        <w:t>章节。</w:t>
      </w:r>
    </w:p>
    <w:p>
      <w:pPr>
        <w:widowControl/>
        <w:jc w:val="left"/>
        <w:rPr>
          <w:rFonts w:ascii="宋体" w:hAnsi="宋体" w:cs="宋体"/>
          <w:kern w:val="0"/>
        </w:rPr>
      </w:pPr>
      <w:r>
        <w:rPr>
          <w:rFonts w:ascii="宋体" w:hAnsi="宋体" w:cs="宋体"/>
          <w:kern w:val="0"/>
        </w:rPr>
        <w:t>4、科研单位揭企业榜单流程：在企业榜单栏目筛选榜单，进入榜单详情页面，点击“我要揭榜”按钮，在线填写揭榜申请表。</w:t>
      </w:r>
      <w:r>
        <w:rPr>
          <w:rFonts w:hint="eastAsia" w:ascii="宋体" w:hAnsi="宋体" w:cs="宋体"/>
          <w:kern w:val="0"/>
        </w:rPr>
        <w:t>详见第</w:t>
      </w:r>
      <w:r>
        <w:rPr>
          <w:rFonts w:ascii="宋体" w:hAnsi="宋体" w:cs="宋体"/>
          <w:kern w:val="0"/>
        </w:rPr>
        <w:fldChar w:fldCharType="begin"/>
      </w:r>
      <w:r>
        <w:rPr>
          <w:rFonts w:ascii="宋体" w:hAnsi="宋体" w:cs="宋体"/>
          <w:kern w:val="0"/>
        </w:rPr>
        <w:instrText xml:space="preserve"> </w:instrText>
      </w:r>
      <w:r>
        <w:rPr>
          <w:rFonts w:hint="eastAsia" w:ascii="宋体" w:hAnsi="宋体" w:cs="宋体"/>
          <w:kern w:val="0"/>
        </w:rPr>
        <w:instrText xml:space="preserve">REF _Ref130226728 \r \h</w:instrText>
      </w:r>
      <w:r>
        <w:rPr>
          <w:rFonts w:ascii="宋体" w:hAnsi="宋体" w:cs="宋体"/>
          <w:kern w:val="0"/>
        </w:rPr>
        <w:instrText xml:space="preserve"> </w:instrText>
      </w:r>
      <w:r>
        <w:rPr>
          <w:rFonts w:ascii="宋体" w:hAnsi="宋体" w:cs="宋体"/>
          <w:kern w:val="0"/>
        </w:rPr>
        <w:fldChar w:fldCharType="separate"/>
      </w:r>
      <w:r>
        <w:rPr>
          <w:rFonts w:ascii="宋体" w:hAnsi="宋体" w:cs="宋体"/>
          <w:kern w:val="0"/>
        </w:rPr>
        <w:t>5</w:t>
      </w:r>
      <w:r>
        <w:rPr>
          <w:rFonts w:ascii="宋体" w:hAnsi="宋体" w:cs="宋体"/>
          <w:kern w:val="0"/>
        </w:rPr>
        <w:fldChar w:fldCharType="end"/>
      </w:r>
      <w:r>
        <w:rPr>
          <w:rFonts w:hint="eastAsia" w:ascii="宋体" w:hAnsi="宋体" w:cs="宋体"/>
          <w:kern w:val="0"/>
        </w:rPr>
        <w:t>章节。</w:t>
      </w:r>
    </w:p>
    <w:p>
      <w:pPr>
        <w:widowControl/>
        <w:jc w:val="left"/>
        <w:rPr>
          <w:rFonts w:hint="eastAsia" w:ascii="宋体" w:hAnsi="宋体" w:cs="宋体"/>
          <w:kern w:val="0"/>
        </w:rPr>
      </w:pPr>
      <w:r>
        <w:rPr>
          <w:rFonts w:ascii="宋体" w:hAnsi="宋体" w:cs="宋体"/>
          <w:kern w:val="0"/>
        </w:rPr>
        <w:t>5</w:t>
      </w:r>
      <w:r>
        <w:rPr>
          <w:rFonts w:hint="eastAsia" w:ascii="宋体" w:hAnsi="宋体" w:cs="宋体"/>
          <w:kern w:val="0"/>
        </w:rPr>
        <w:t>、如您在发榜、揭榜过程中遇到技术问题可以在工作日（上午：9:30</w:t>
      </w:r>
      <w:r>
        <w:rPr>
          <w:rFonts w:ascii="宋体" w:hAnsi="宋体" w:cs="宋体"/>
          <w:kern w:val="0"/>
        </w:rPr>
        <w:t>-</w:t>
      </w:r>
      <w:r>
        <w:rPr>
          <w:rFonts w:hint="eastAsia" w:ascii="宋体" w:hAnsi="宋体" w:cs="宋体"/>
          <w:kern w:val="0"/>
        </w:rPr>
        <w:t>11:30</w:t>
      </w:r>
      <w:r>
        <w:rPr>
          <w:rFonts w:ascii="宋体" w:hAnsi="宋体" w:cs="宋体"/>
          <w:kern w:val="0"/>
        </w:rPr>
        <w:t>/</w:t>
      </w:r>
      <w:r>
        <w:rPr>
          <w:rFonts w:hint="eastAsia" w:ascii="宋体" w:hAnsi="宋体" w:cs="宋体"/>
          <w:kern w:val="0"/>
        </w:rPr>
        <w:t xml:space="preserve">下午：13:30 </w:t>
      </w:r>
      <w:r>
        <w:rPr>
          <w:rFonts w:ascii="宋体" w:hAnsi="宋体" w:cs="宋体"/>
          <w:kern w:val="0"/>
        </w:rPr>
        <w:t>-</w:t>
      </w:r>
      <w:r>
        <w:rPr>
          <w:rFonts w:hint="eastAsia" w:ascii="宋体" w:hAnsi="宋体" w:cs="宋体"/>
          <w:kern w:val="0"/>
        </w:rPr>
        <w:t>17:00）致电：</w:t>
      </w:r>
      <w:r>
        <w:rPr>
          <w:rFonts w:hint="eastAsia" w:ascii="宋体" w:hAnsi="宋体" w:cs="宋体"/>
          <w:kern w:val="0"/>
          <w:lang w:val="en-US" w:eastAsia="zh-CN"/>
        </w:rPr>
        <w:t>19521469159</w:t>
      </w:r>
      <w:r>
        <w:rPr>
          <w:rFonts w:hint="eastAsia" w:ascii="宋体" w:hAnsi="宋体" w:cs="宋体"/>
          <w:kern w:val="0"/>
        </w:rPr>
        <w:t>。</w:t>
      </w:r>
    </w:p>
    <w:p>
      <w:pPr>
        <w:pStyle w:val="2"/>
        <w:numPr>
          <w:ilvl w:val="0"/>
          <w:numId w:val="20"/>
        </w:numPr>
      </w:pPr>
      <w:bookmarkStart w:id="0" w:name="_Ref130226657"/>
      <w:r>
        <w:rPr>
          <w:rFonts w:hint="eastAsia"/>
        </w:rPr>
        <w:t>访问信息</w:t>
      </w:r>
      <w:bookmarkEnd w:id="0"/>
    </w:p>
    <w:p>
      <w:pPr>
        <w:pStyle w:val="3"/>
        <w:numPr>
          <w:ilvl w:val="1"/>
          <w:numId w:val="20"/>
        </w:numPr>
        <w:tabs>
          <w:tab w:val="clear" w:pos="630"/>
        </w:tabs>
      </w:pPr>
      <w:r>
        <w:rPr>
          <w:rFonts w:hint="eastAsia"/>
        </w:rPr>
        <w:t>登录地址</w:t>
      </w:r>
    </w:p>
    <w:p>
      <w:pPr>
        <w:ind w:firstLine="420"/>
      </w:pPr>
      <w:r>
        <w:rPr>
          <w:rFonts w:hint="eastAsia"/>
        </w:rPr>
        <w:t>推荐使用谷歌浏览器或3</w:t>
      </w:r>
      <w:r>
        <w:t>60</w:t>
      </w:r>
      <w:r>
        <w:rPr>
          <w:rFonts w:hint="eastAsia"/>
        </w:rPr>
        <w:t>极速浏览器。</w:t>
      </w:r>
    </w:p>
    <w:p>
      <w:pPr>
        <w:ind w:firstLine="420"/>
      </w:pPr>
      <w:r>
        <w:rPr>
          <w:rFonts w:hint="eastAsia"/>
        </w:rPr>
        <w:t>登录地址：</w:t>
      </w:r>
      <w:r>
        <w:fldChar w:fldCharType="begin"/>
      </w:r>
      <w:r>
        <w:instrText xml:space="preserve"> HYPERLINK "https://jbgs.pudong.gov.cn/" </w:instrText>
      </w:r>
      <w:r>
        <w:fldChar w:fldCharType="separate"/>
      </w:r>
      <w:r>
        <w:rPr>
          <w:rStyle w:val="36"/>
        </w:rPr>
        <w:t>https://jbgs.pudong.gov.cn/</w:t>
      </w:r>
      <w:r>
        <w:fldChar w:fldCharType="end"/>
      </w:r>
    </w:p>
    <w:p>
      <w:pPr>
        <w:pStyle w:val="3"/>
        <w:numPr>
          <w:ilvl w:val="1"/>
          <w:numId w:val="20"/>
        </w:numPr>
        <w:tabs>
          <w:tab w:val="clear" w:pos="630"/>
        </w:tabs>
      </w:pPr>
      <w:r>
        <w:rPr>
          <w:rFonts w:hint="eastAsia"/>
        </w:rPr>
        <w:t>注册</w:t>
      </w:r>
    </w:p>
    <w:p>
      <w:pPr>
        <w:ind w:firstLine="420"/>
      </w:pPr>
      <w:r>
        <w:rPr>
          <w:rFonts w:hint="eastAsia"/>
        </w:rPr>
        <w:t>首次访问用户需进行注册，点击右上角“注册”按钮，进入注册页面，输入手机号（注意不要有空格）、密码（注意不少于8位、有字母和数字组合）后，点击“发送验证码”，输入手机号收到的验证码，勾选同意下方的《用户协议》，点击“注册账号”按钮，即可完成平台账号注册。</w:t>
      </w:r>
    </w:p>
    <w:p>
      <w:pPr>
        <w:jc w:val="center"/>
      </w:pPr>
      <w:r>
        <w:drawing>
          <wp:inline distT="0" distB="0" distL="114300" distR="114300">
            <wp:extent cx="5266690" cy="2477135"/>
            <wp:effectExtent l="0" t="0" r="3810" b="1206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jc w:val="center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t>2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t>1</w:t>
      </w:r>
      <w:r>
        <w:fldChar w:fldCharType="end"/>
      </w:r>
      <w:r>
        <w:t xml:space="preserve"> </w:t>
      </w:r>
      <w:r>
        <w:rPr>
          <w:rFonts w:hint="eastAsia"/>
        </w:rPr>
        <w:t>注册页面</w:t>
      </w:r>
    </w:p>
    <w:p>
      <w:pPr>
        <w:pStyle w:val="3"/>
        <w:numPr>
          <w:ilvl w:val="1"/>
          <w:numId w:val="20"/>
        </w:numPr>
        <w:tabs>
          <w:tab w:val="clear" w:pos="630"/>
        </w:tabs>
      </w:pPr>
      <w:r>
        <w:rPr>
          <w:rFonts w:hint="eastAsia"/>
        </w:rPr>
        <w:t>登录</w:t>
      </w:r>
    </w:p>
    <w:p>
      <w:pPr>
        <w:ind w:firstLine="420"/>
      </w:pPr>
      <w:r>
        <w:rPr>
          <w:rFonts w:hint="eastAsia"/>
        </w:rPr>
        <w:t>已完成注册用户，可以直接登录系统，点击右上角“登录”按钮，进入登录页面，输入手机号、密码即可完成登录。若忘记密码，可以点击“验证码登录”通过手机号及验证码登录，也可以点击“忘记密码”按钮，进入找回密码页面，待重置密码后，再重新登录。</w:t>
      </w:r>
    </w:p>
    <w:p>
      <w:pPr>
        <w:jc w:val="center"/>
      </w:pPr>
      <w:r>
        <w:drawing>
          <wp:inline distT="0" distB="0" distL="114300" distR="114300">
            <wp:extent cx="5266690" cy="2477135"/>
            <wp:effectExtent l="0" t="0" r="3810" b="1206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jc w:val="center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t>2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t>2</w:t>
      </w:r>
      <w:r>
        <w:fldChar w:fldCharType="end"/>
      </w:r>
      <w:r>
        <w:t xml:space="preserve"> </w:t>
      </w:r>
      <w:r>
        <w:rPr>
          <w:rFonts w:hint="eastAsia"/>
        </w:rPr>
        <w:t>登录页面（账号密码登录）</w:t>
      </w:r>
    </w:p>
    <w:p>
      <w:pPr>
        <w:jc w:val="center"/>
      </w:pPr>
      <w:r>
        <w:drawing>
          <wp:inline distT="0" distB="0" distL="0" distR="0">
            <wp:extent cx="2919095" cy="2376170"/>
            <wp:effectExtent l="19050" t="19050" r="14605" b="241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9095" cy="2376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2"/>
        <w:jc w:val="center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t>2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t xml:space="preserve"> </w:t>
      </w:r>
      <w:r>
        <w:rPr>
          <w:rFonts w:hint="eastAsia"/>
        </w:rPr>
        <w:t>验证码登录</w:t>
      </w:r>
    </w:p>
    <w:p>
      <w:pPr>
        <w:jc w:val="center"/>
      </w:pPr>
      <w:r>
        <w:drawing>
          <wp:inline distT="0" distB="0" distL="114300" distR="114300">
            <wp:extent cx="5266690" cy="2477135"/>
            <wp:effectExtent l="0" t="0" r="3810" b="1206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jc w:val="center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t>2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t>4</w:t>
      </w:r>
      <w:r>
        <w:fldChar w:fldCharType="end"/>
      </w:r>
      <w:r>
        <w:t xml:space="preserve"> </w:t>
      </w:r>
      <w:r>
        <w:rPr>
          <w:rFonts w:hint="eastAsia"/>
        </w:rPr>
        <w:t>找回密码</w:t>
      </w:r>
    </w:p>
    <w:p>
      <w:pPr>
        <w:pStyle w:val="2"/>
        <w:numPr>
          <w:ilvl w:val="0"/>
          <w:numId w:val="20"/>
        </w:numPr>
        <w:rPr>
          <w:lang w:eastAsia="zh-CN"/>
        </w:rPr>
      </w:pPr>
      <w:bookmarkStart w:id="1" w:name="_Ref130226710"/>
      <w:r>
        <w:rPr>
          <w:rFonts w:hint="eastAsia"/>
          <w:lang w:eastAsia="zh-CN"/>
        </w:rPr>
        <w:t>科研机构揭榜（国自然政府榜单）</w:t>
      </w:r>
      <w:bookmarkEnd w:id="1"/>
    </w:p>
    <w:p>
      <w:pPr>
        <w:ind w:firstLine="420"/>
      </w:pPr>
      <w:r>
        <w:rPr>
          <w:rFonts w:hint="eastAsia"/>
        </w:rPr>
        <w:t>在系统“政府榜单”专栏，找到政府发布的国自然榜单，进入详情页面，点击“我要揭榜”按钮（页面会引导用户完成登录和认证），进入揭榜信息填报页面，按页面要求填写相关信息后，点击“提交”按钮完成揭榜信息提交。提交后的信息，可以在【个人中心】</w:t>
      </w:r>
      <w:r>
        <w:t>—</w:t>
      </w:r>
      <w:r>
        <w:rPr>
          <w:rFonts w:hint="eastAsia"/>
        </w:rPr>
        <w:t>【我的揭榜】-</w:t>
      </w:r>
      <w:r>
        <w:t>-</w:t>
      </w:r>
      <w:r>
        <w:rPr>
          <w:rFonts w:hint="eastAsia"/>
        </w:rPr>
        <w:t>【政府榜单】查看进度。</w:t>
      </w:r>
    </w:p>
    <w:p>
      <w:pPr>
        <w:ind w:firstLine="420"/>
      </w:pPr>
      <w:r>
        <w:rPr>
          <w:rFonts w:hint="eastAsia"/>
        </w:rPr>
        <w:t>注意：附件（即完整方案上传）提交时，需要加盖公章，以PDF形式上传。</w:t>
      </w:r>
    </w:p>
    <w:p>
      <w:pPr>
        <w:pStyle w:val="50"/>
        <w:ind w:left="432" w:firstLine="0" w:firstLineChars="0"/>
        <w:jc w:val="center"/>
      </w:pPr>
      <w:r>
        <w:drawing>
          <wp:inline distT="0" distB="0" distL="114300" distR="114300">
            <wp:extent cx="5266690" cy="2477135"/>
            <wp:effectExtent l="0" t="0" r="3810" b="1206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left="432"/>
        <w:jc w:val="center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t>1</w:t>
      </w:r>
      <w:r>
        <w:fldChar w:fldCharType="end"/>
      </w:r>
      <w:r>
        <w:t xml:space="preserve"> </w:t>
      </w:r>
      <w:r>
        <w:rPr>
          <w:rFonts w:hint="eastAsia"/>
        </w:rPr>
        <w:t>政府榜单列表页面</w:t>
      </w:r>
    </w:p>
    <w:p>
      <w:pPr>
        <w:pStyle w:val="50"/>
        <w:ind w:left="432" w:firstLine="0" w:firstLineChars="0"/>
        <w:jc w:val="center"/>
      </w:pPr>
      <w:r>
        <w:drawing>
          <wp:inline distT="0" distB="0" distL="114300" distR="114300">
            <wp:extent cx="5266690" cy="2477135"/>
            <wp:effectExtent l="0" t="0" r="3810" b="1206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left="432"/>
        <w:jc w:val="center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t>2</w:t>
      </w:r>
      <w:r>
        <w:fldChar w:fldCharType="end"/>
      </w:r>
      <w:r>
        <w:t xml:space="preserve"> </w:t>
      </w:r>
      <w:r>
        <w:rPr>
          <w:rFonts w:hint="eastAsia"/>
        </w:rPr>
        <w:t>榜单详情页面</w:t>
      </w:r>
    </w:p>
    <w:p>
      <w:pPr>
        <w:pStyle w:val="50"/>
        <w:ind w:left="432" w:firstLine="0" w:firstLineChars="0"/>
        <w:jc w:val="center"/>
      </w:pPr>
      <w:r>
        <w:drawing>
          <wp:inline distT="0" distB="0" distL="114300" distR="114300">
            <wp:extent cx="5266690" cy="2477135"/>
            <wp:effectExtent l="0" t="0" r="3810" b="1206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left="432"/>
        <w:jc w:val="center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t xml:space="preserve"> </w:t>
      </w:r>
      <w:r>
        <w:rPr>
          <w:rFonts w:hint="eastAsia"/>
        </w:rPr>
        <w:t>揭榜信息填写页面</w:t>
      </w:r>
    </w:p>
    <w:p>
      <w:pPr>
        <w:pStyle w:val="50"/>
        <w:ind w:left="432" w:firstLine="0" w:firstLineChars="0"/>
        <w:jc w:val="center"/>
      </w:pPr>
      <w:r>
        <w:drawing>
          <wp:inline distT="0" distB="0" distL="114300" distR="114300">
            <wp:extent cx="5266690" cy="2477135"/>
            <wp:effectExtent l="0" t="0" r="3810" b="12065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left="432"/>
        <w:jc w:val="center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t>4</w:t>
      </w:r>
      <w:r>
        <w:fldChar w:fldCharType="end"/>
      </w:r>
      <w:r>
        <w:t xml:space="preserve"> </w:t>
      </w:r>
      <w:r>
        <w:rPr>
          <w:rFonts w:hint="eastAsia"/>
        </w:rPr>
        <w:t>个人中心-我的揭榜</w:t>
      </w:r>
    </w:p>
    <w:p>
      <w:pPr>
        <w:rPr>
          <w:lang w:val="zh-CN" w:eastAsia="zh-CN"/>
        </w:rPr>
      </w:pPr>
    </w:p>
    <w:p>
      <w:pPr>
        <w:pStyle w:val="2"/>
        <w:numPr>
          <w:ilvl w:val="0"/>
          <w:numId w:val="20"/>
        </w:numPr>
      </w:pPr>
      <w:bookmarkStart w:id="2" w:name="_Ref130226718"/>
      <w:r>
        <w:rPr>
          <w:rFonts w:hint="eastAsia"/>
          <w:lang w:eastAsia="zh-CN"/>
        </w:rPr>
        <w:t>企业发</w:t>
      </w:r>
      <w:r>
        <w:rPr>
          <w:rFonts w:hint="eastAsia"/>
        </w:rPr>
        <w:t>榜</w:t>
      </w:r>
      <w:bookmarkEnd w:id="2"/>
    </w:p>
    <w:p>
      <w:pPr>
        <w:ind w:firstLine="420"/>
        <w:rPr>
          <w:b/>
        </w:rPr>
      </w:pPr>
      <w:r>
        <w:rPr>
          <w:rFonts w:hint="eastAsia"/>
          <w:b/>
        </w:rPr>
        <w:t>请先完成登录和企业认证。</w:t>
      </w:r>
    </w:p>
    <w:p>
      <w:pPr>
        <w:ind w:firstLine="420"/>
      </w:pPr>
      <w:r>
        <w:rPr>
          <w:rFonts w:hint="eastAsia"/>
        </w:rPr>
        <w:t>在系统“政府榜单”专栏，找到政府发布的国自然榜单，进入详情页面，点击“我要发榜”按钮，进入国自然企业榜单发榜页面，按页面要求填写相关信息后，点击“提交”按钮完成发榜信息提交。提交后的信息，可以在【个人中心】</w:t>
      </w:r>
      <w:r>
        <w:t>—</w:t>
      </w:r>
      <w:r>
        <w:rPr>
          <w:rFonts w:hint="eastAsia"/>
        </w:rPr>
        <w:t>【我的发榜】查看进度。</w:t>
      </w:r>
    </w:p>
    <w:p>
      <w:pPr>
        <w:jc w:val="center"/>
      </w:pPr>
      <w:r>
        <w:drawing>
          <wp:inline distT="0" distB="0" distL="114300" distR="114300">
            <wp:extent cx="5266690" cy="2477135"/>
            <wp:effectExtent l="0" t="0" r="3810" b="1206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jc w:val="center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t>4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t>1</w:t>
      </w:r>
      <w:r>
        <w:fldChar w:fldCharType="end"/>
      </w:r>
      <w:r>
        <w:t xml:space="preserve"> </w:t>
      </w:r>
      <w:r>
        <w:rPr>
          <w:rFonts w:hint="eastAsia"/>
        </w:rPr>
        <w:t>政府榜单列表页面</w:t>
      </w:r>
    </w:p>
    <w:p>
      <w:pPr>
        <w:jc w:val="center"/>
      </w:pPr>
      <w:r>
        <w:drawing>
          <wp:inline distT="0" distB="0" distL="114300" distR="114300">
            <wp:extent cx="5266690" cy="2477135"/>
            <wp:effectExtent l="0" t="0" r="3810" b="12065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jc w:val="center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t>4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t>2</w:t>
      </w:r>
      <w:r>
        <w:fldChar w:fldCharType="end"/>
      </w:r>
      <w:r>
        <w:t xml:space="preserve"> </w:t>
      </w:r>
      <w:r>
        <w:rPr>
          <w:rFonts w:hint="eastAsia"/>
        </w:rPr>
        <w:t>榜单详情页面</w:t>
      </w:r>
    </w:p>
    <w:p>
      <w:pPr>
        <w:jc w:val="center"/>
      </w:pPr>
      <w:r>
        <w:drawing>
          <wp:inline distT="0" distB="0" distL="114300" distR="114300">
            <wp:extent cx="5266690" cy="2477135"/>
            <wp:effectExtent l="0" t="0" r="3810" b="12065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jc w:val="center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t>4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t xml:space="preserve"> </w:t>
      </w:r>
      <w:r>
        <w:rPr>
          <w:rFonts w:hint="eastAsia"/>
        </w:rPr>
        <w:t>发榜信息填写页面</w:t>
      </w:r>
    </w:p>
    <w:p>
      <w:pPr>
        <w:jc w:val="center"/>
      </w:pPr>
      <w:r>
        <w:drawing>
          <wp:inline distT="0" distB="0" distL="114300" distR="114300">
            <wp:extent cx="5266690" cy="2477135"/>
            <wp:effectExtent l="0" t="0" r="3810" b="12065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jc w:val="center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t>4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t>4</w:t>
      </w:r>
      <w:r>
        <w:fldChar w:fldCharType="end"/>
      </w:r>
      <w:r>
        <w:t xml:space="preserve"> </w:t>
      </w:r>
      <w:r>
        <w:rPr>
          <w:rFonts w:hint="eastAsia"/>
        </w:rPr>
        <w:t>个人中心-我的揭榜</w:t>
      </w:r>
    </w:p>
    <w:p>
      <w:pPr>
        <w:pStyle w:val="2"/>
        <w:numPr>
          <w:ilvl w:val="0"/>
          <w:numId w:val="20"/>
        </w:numPr>
        <w:rPr>
          <w:lang w:eastAsia="zh-CN"/>
        </w:rPr>
      </w:pPr>
      <w:bookmarkStart w:id="3" w:name="_Ref130226728"/>
      <w:r>
        <w:rPr>
          <w:rFonts w:hint="eastAsia"/>
          <w:lang w:eastAsia="zh-CN"/>
        </w:rPr>
        <w:t>科研机构揭榜（企业榜单）</w:t>
      </w:r>
      <w:bookmarkEnd w:id="3"/>
    </w:p>
    <w:p>
      <w:pPr>
        <w:ind w:firstLine="420"/>
        <w:rPr>
          <w:rFonts w:ascii="宋体" w:hAnsi="宋体" w:cs="宋体"/>
          <w:kern w:val="0"/>
        </w:rPr>
      </w:pPr>
      <w:r>
        <w:rPr>
          <w:rFonts w:ascii="宋体" w:hAnsi="宋体" w:cs="宋体"/>
          <w:kern w:val="0"/>
        </w:rPr>
        <w:t>在企业榜单栏目筛选榜单，进入榜单详情页面，点击“我要揭榜”按钮，在线填写揭榜申请表。</w:t>
      </w:r>
    </w:p>
    <w:p>
      <w:pPr>
        <w:ind w:firstLine="420"/>
        <w:rPr>
          <w:rFonts w:ascii="宋体" w:hAnsi="宋体" w:cs="宋体"/>
          <w:kern w:val="0"/>
        </w:rPr>
      </w:pPr>
      <w:r>
        <w:rPr>
          <w:rFonts w:hint="eastAsia"/>
        </w:rPr>
        <w:t>提交后的信息，可以在【个人中心】</w:t>
      </w:r>
      <w:r>
        <w:t>—</w:t>
      </w:r>
      <w:r>
        <w:rPr>
          <w:rFonts w:hint="eastAsia"/>
        </w:rPr>
        <w:t>【我的揭榜】-</w:t>
      </w:r>
      <w:r>
        <w:t>-</w:t>
      </w:r>
      <w:r>
        <w:rPr>
          <w:rFonts w:hint="eastAsia"/>
        </w:rPr>
        <w:t>【企业榜单】查看进度。</w:t>
      </w:r>
    </w:p>
    <w:p>
      <w:pPr>
        <w:jc w:val="center"/>
      </w:pPr>
      <w:r>
        <w:drawing>
          <wp:inline distT="0" distB="0" distL="114300" distR="114300">
            <wp:extent cx="5266690" cy="2477135"/>
            <wp:effectExtent l="0" t="0" r="3810" b="12065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jc w:val="center"/>
        <w:rPr>
          <w:rFonts w:ascii="宋体" w:hAnsi="宋体" w:cs="宋体"/>
          <w:kern w:val="0"/>
        </w:rPr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t>5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t>1</w:t>
      </w:r>
      <w:r>
        <w:fldChar w:fldCharType="end"/>
      </w:r>
      <w:r>
        <w:t xml:space="preserve"> </w:t>
      </w:r>
      <w:r>
        <w:rPr>
          <w:rFonts w:hint="eastAsia"/>
        </w:rPr>
        <w:t>企业榜单列表页面</w:t>
      </w:r>
      <w:bookmarkStart w:id="4" w:name="_GoBack"/>
      <w:bookmarkEnd w:id="4"/>
    </w:p>
    <w:p>
      <w:pPr>
        <w:jc w:val="center"/>
      </w:pPr>
      <w:r>
        <w:drawing>
          <wp:inline distT="0" distB="0" distL="114300" distR="114300">
            <wp:extent cx="5266690" cy="2477135"/>
            <wp:effectExtent l="0" t="0" r="3810" b="12065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1 \s</w:instrText>
      </w:r>
      <w:r>
        <w:instrText xml:space="preserve"> </w:instrText>
      </w:r>
      <w:r>
        <w:fldChar w:fldCharType="separate"/>
      </w:r>
      <w:r>
        <w:t>5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 \s 1</w:instrText>
      </w:r>
      <w:r>
        <w:instrText xml:space="preserve"> </w:instrText>
      </w:r>
      <w:r>
        <w:fldChar w:fldCharType="separate"/>
      </w:r>
      <w:r>
        <w:t>2</w:t>
      </w:r>
      <w:r>
        <w:fldChar w:fldCharType="end"/>
      </w:r>
      <w:r>
        <w:t xml:space="preserve"> </w:t>
      </w:r>
      <w:r>
        <w:rPr>
          <w:rFonts w:hint="eastAsia"/>
        </w:rPr>
        <w:t>企业榜单详情页面</w:t>
      </w:r>
    </w:p>
    <w:p>
      <w:pPr>
        <w:jc w:val="center"/>
      </w:pPr>
    </w:p>
    <w:p>
      <w:pPr>
        <w:jc w:val="center"/>
      </w:pPr>
    </w:p>
    <w:p>
      <w:pPr>
        <w:rPr>
          <w:sz w:val="24"/>
          <w:szCs w:val="24"/>
          <w:lang w:val="zh-CN" w:eastAsia="zh-CN"/>
        </w:rPr>
      </w:pPr>
      <w:r>
        <w:rPr>
          <w:lang w:val="zh-CN" w:eastAsia="zh-CN"/>
        </w:rPr>
        <w:tab/>
      </w:r>
      <w:r>
        <w:rPr>
          <w:lang w:val="zh-CN" w:eastAsia="zh-CN"/>
        </w:rPr>
        <w:tab/>
      </w:r>
      <w:r>
        <w:rPr>
          <w:lang w:val="zh-CN" w:eastAsia="zh-CN"/>
        </w:rPr>
        <w:tab/>
      </w:r>
      <w:r>
        <w:rPr>
          <w:lang w:val="zh-CN" w:eastAsia="zh-CN"/>
        </w:rPr>
        <w:tab/>
      </w:r>
      <w:r>
        <w:rPr>
          <w:lang w:val="zh-CN" w:eastAsia="zh-CN"/>
        </w:rPr>
        <w:tab/>
      </w:r>
      <w:r>
        <w:rPr>
          <w:lang w:val="zh-CN" w:eastAsia="zh-CN"/>
        </w:rPr>
        <w:tab/>
      </w:r>
      <w:r>
        <w:rPr>
          <w:lang w:val="zh-CN" w:eastAsia="zh-CN"/>
        </w:rPr>
        <w:tab/>
      </w:r>
      <w:r>
        <w:rPr>
          <w:lang w:val="zh-CN" w:eastAsia="zh-CN"/>
        </w:rPr>
        <w:tab/>
      </w:r>
      <w:r>
        <w:rPr>
          <w:lang w:val="zh-CN" w:eastAsia="zh-CN"/>
        </w:rPr>
        <w:tab/>
      </w:r>
      <w:r>
        <w:rPr>
          <w:lang w:val="zh-CN" w:eastAsia="zh-CN"/>
        </w:rPr>
        <w:tab/>
      </w:r>
      <w:r>
        <w:rPr>
          <w:lang w:val="zh-CN" w:eastAsia="zh-CN"/>
        </w:rPr>
        <w:tab/>
      </w:r>
      <w:r>
        <w:rPr>
          <w:lang w:val="zh-CN" w:eastAsia="zh-CN"/>
        </w:rPr>
        <w:tab/>
      </w:r>
      <w:r>
        <w:rPr>
          <w:lang w:val="zh-CN" w:eastAsia="zh-CN"/>
        </w:rPr>
        <w:tab/>
      </w:r>
      <w:r>
        <w:rPr>
          <w:lang w:val="zh-CN" w:eastAsia="zh-CN"/>
        </w:rPr>
        <w:t xml:space="preserve">         </w:t>
      </w:r>
      <w:r>
        <w:rPr>
          <w:sz w:val="24"/>
          <w:szCs w:val="24"/>
          <w:lang w:val="zh-CN" w:eastAsia="zh-CN"/>
        </w:rPr>
        <w:t xml:space="preserve"> </w:t>
      </w:r>
      <w:r>
        <w:rPr>
          <w:rFonts w:hint="eastAsia"/>
          <w:sz w:val="24"/>
          <w:szCs w:val="24"/>
          <w:lang w:val="zh-CN"/>
        </w:rPr>
        <w:t>《全文完》</w:t>
      </w:r>
    </w:p>
    <w:sectPr>
      <w:headerReference r:id="rId5" w:type="default"/>
      <w:footerReference r:id="rId6" w:type="default"/>
      <w:footerReference r:id="rId7" w:type="even"/>
      <w:pgSz w:w="11906" w:h="16838"/>
      <w:pgMar w:top="1440" w:right="1797" w:bottom="1440" w:left="1797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wordWrap w:val="0"/>
      <w:ind w:right="450"/>
      <w:jc w:val="both"/>
      <w:rPr>
        <w:rStyle w:val="34"/>
        <w:rFonts w:ascii="宋体" w:hAnsi="宋体"/>
      </w:rPr>
    </w:pPr>
    <w:r>
      <w:rPr>
        <w:lang w:val="zh-CN" w:eastAsia="zh-CN"/>
      </w:rPr>
      <w:ptab w:relativeTo="margin" w:alignment="center" w:leader="none"/>
    </w:r>
    <w:r>
      <w:rPr>
        <w:rFonts w:hint="eastAsia"/>
        <w:lang w:val="zh-CN" w:eastAsia="zh-CN"/>
      </w:rPr>
      <w:t>第</w:t>
    </w:r>
    <w:r>
      <w:rPr>
        <w:lang w:val="zh-CN" w:eastAsia="zh-CN"/>
      </w:rPr>
      <w:fldChar w:fldCharType="begin"/>
    </w:r>
    <w:r>
      <w:rPr>
        <w:lang w:val="zh-CN" w:eastAsia="zh-CN"/>
      </w:rPr>
      <w:instrText xml:space="preserve"> PAGE  \* Arabic  \* MERGEFORMAT </w:instrText>
    </w:r>
    <w:r>
      <w:rPr>
        <w:lang w:val="zh-CN" w:eastAsia="zh-CN"/>
      </w:rPr>
      <w:fldChar w:fldCharType="separate"/>
    </w:r>
    <w:r>
      <w:rPr>
        <w:lang w:val="zh-CN" w:eastAsia="zh-CN"/>
      </w:rPr>
      <w:t>8</w:t>
    </w:r>
    <w:r>
      <w:rPr>
        <w:lang w:val="zh-CN" w:eastAsia="zh-CN"/>
      </w:rPr>
      <w:fldChar w:fldCharType="end"/>
    </w:r>
    <w:r>
      <w:rPr>
        <w:lang w:val="zh-CN" w:eastAsia="zh-CN"/>
      </w:rPr>
      <w:t>页</w:t>
    </w:r>
    <w:r>
      <w:rPr>
        <w:rFonts w:hint="eastAsia"/>
        <w:lang w:val="zh-CN" w:eastAsia="zh-CN"/>
      </w:rPr>
      <w:t>/共</w:t>
    </w:r>
    <w:r>
      <w:rPr>
        <w:lang w:val="zh-CN" w:eastAsia="zh-CN"/>
      </w:rPr>
      <w:fldChar w:fldCharType="begin"/>
    </w:r>
    <w:r>
      <w:rPr>
        <w:lang w:val="zh-CN" w:eastAsia="zh-CN"/>
      </w:rPr>
      <w:instrText xml:space="preserve"> NUMPAGES  \* Arabic  \* MERGEFORMAT </w:instrText>
    </w:r>
    <w:r>
      <w:rPr>
        <w:lang w:val="zh-CN" w:eastAsia="zh-CN"/>
      </w:rPr>
      <w:fldChar w:fldCharType="separate"/>
    </w:r>
    <w:r>
      <w:rPr>
        <w:lang w:val="zh-CN" w:eastAsia="zh-CN"/>
      </w:rPr>
      <w:t>9</w:t>
    </w:r>
    <w:r>
      <w:rPr>
        <w:lang w:val="zh-CN" w:eastAsia="zh-CN"/>
      </w:rPr>
      <w:fldChar w:fldCharType="end"/>
    </w:r>
    <w:r>
      <w:rPr>
        <w:rFonts w:hint="eastAsia"/>
        <w:lang w:val="zh-CN" w:eastAsia="zh-CN"/>
      </w:rPr>
      <w:t>页</w:t>
    </w:r>
    <w:r>
      <w:rPr>
        <w:lang w:val="zh-CN" w:eastAsia="zh-CN"/>
      </w:rPr>
      <w:ptab w:relativeTo="margin" w:alignment="right" w:leader="none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tabs>
        <w:tab w:val="left" w:pos="720"/>
      </w:tabs>
      <w:spacing w:line="240" w:lineRule="auto"/>
      <w:jc w:val="both"/>
      <w:rPr>
        <w:rFonts w:asciiTheme="minorEastAsia" w:hAnsiTheme="minorEastAsia" w:eastAsiaTheme="minorEastAsia"/>
        <w:lang w:eastAsia="zh-CN"/>
      </w:rPr>
    </w:pPr>
    <w:r>
      <w:rPr>
        <w:rFonts w:hint="eastAsia" w:asciiTheme="minorEastAsia" w:hAnsiTheme="minorEastAsia" w:eastAsiaTheme="minorEastAsia"/>
      </w:rPr>
      <w:t xml:space="preserve">                       </w:t>
    </w:r>
    <w:r>
      <w:rPr>
        <w:rFonts w:asciiTheme="minorEastAsia" w:hAnsiTheme="minorEastAsia" w:eastAsiaTheme="minorEastAsia"/>
      </w:rPr>
      <w:tab/>
    </w:r>
    <w:r>
      <w:rPr>
        <w:rFonts w:asciiTheme="minorEastAsia" w:hAnsiTheme="minorEastAsia" w:eastAsiaTheme="minorEastAsia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74px;height:65px" o:bullet="t">
        <v:imagedata r:id="rId1" o:title=""/>
      </v:shape>
    </w:pict>
  </w:numPicBullet>
  <w:numPicBullet w:numPicBulletId="1">
    <w:pict>
      <v:shape id="1" type="#_x0000_t75" style="width:74px;height:74px" o:bullet="t">
        <v:imagedata r:id="rId2" o:title=""/>
      </v:shape>
    </w:pict>
  </w:numPicBullet>
  <w:numPicBullet w:numPicBulletId="2">
    <w:pict>
      <v:shape id="2" type="#_x0000_t75" style="width:74px;height:74px" o:bullet="t">
        <v:imagedata r:id="rId3" o:title=""/>
      </v:shape>
    </w:pict>
  </w:numPicBullet>
  <w:numPicBullet w:numPicBulletId="3">
    <w:pict>
      <v:shape id="3" type="#_x0000_t75" style="width:74px;height:74px" o:bullet="t">
        <v:imagedata r:id="rId4" o:title=""/>
      </v:shape>
    </w:pict>
  </w:numPicBullet>
  <w:numPicBullet w:numPicBulletId="4">
    <w:pict>
      <v:shape id="4" type="#_x0000_t75" style="width:74px;height:74px" o:bullet="t">
        <v:imagedata r:id="rId5" o:title=""/>
      </v:shape>
    </w:pict>
  </w:numPicBullet>
  <w:numPicBullet w:numPicBulletId="5">
    <w:pict>
      <v:shape id="5" type="#_x0000_t75" style="width:74px;height:74px" o:bullet="t">
        <v:imagedata r:id="rId6" o:title=""/>
      </v:shape>
    </w:pict>
  </w:numPicBullet>
  <w:numPicBullet w:numPicBulletId="6">
    <w:pict>
      <v:shape id="6" type="#_x0000_t75" style="width:74px;height:74px" o:bullet="t">
        <v:imagedata r:id="rId7" o:title=""/>
      </v:shape>
    </w:pict>
  </w:numPicBullet>
  <w:numPicBullet w:numPicBulletId="7">
    <w:pict>
      <v:shape id="7" type="#_x0000_t75" style="width:74px;height:54px" o:bullet="t">
        <v:imagedata r:id="rId8" o:title=""/>
      </v:shape>
    </w:pict>
  </w:numPicBullet>
  <w:numPicBullet w:numPicBulletId="8">
    <w:pict>
      <v:shape id="8" type="#_x0000_t75" style="width:74px;height:74px" o:bullet="t">
        <v:imagedata r:id="rId9" o:title=""/>
      </v:shape>
    </w:pict>
  </w:numPicBullet>
  <w:numPicBullet w:numPicBulletId="9">
    <w:pict>
      <v:shape id="9" type="#_x0000_t75" style="width:74px;height:74px" o:bullet="t">
        <v:imagedata r:id="rId10" o:title=""/>
      </v:shape>
    </w:pict>
  </w:numPicBullet>
  <w:numPicBullet w:numPicBulletId="10">
    <w:pict>
      <v:shape id="10" type="#_x0000_t75" style="width:74px;height:82px" o:bullet="t">
        <v:imagedata r:id="rId11" o:title=""/>
      </v:shape>
    </w:pict>
  </w:numPicBullet>
  <w:numPicBullet w:numPicBulletId="11">
    <w:pict>
      <v:shape id="11" type="#_x0000_t75" style="width:74px;height:72px" o:bullet="t">
        <v:imagedata r:id="rId12" o:title=""/>
      </v:shape>
    </w:pict>
  </w:numPicBullet>
  <w:numPicBullet w:numPicBulletId="12">
    <w:pict>
      <v:shape id="12" type="#_x0000_t75" style="width:74px;height:73px" o:bullet="t">
        <v:imagedata r:id="rId13" o:title=""/>
      </v:shape>
    </w:pict>
  </w:numPicBullet>
  <w:numPicBullet w:numPicBulletId="13">
    <w:pict>
      <v:shape id="13" type="#_x0000_t75" style="width:74px;height:69px" o:bullet="t">
        <v:imagedata r:id="rId14" o:title=""/>
      </v:shape>
    </w:pict>
  </w:numPicBullet>
  <w:abstractNum w:abstractNumId="0">
    <w:nsid w:val="9EE2DB5D"/>
    <w:multiLevelType w:val="multilevel"/>
    <w:tmpl w:val="9EE2DB5D"/>
    <w:lvl w:ilvl="0" w:tentative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09912603"/>
    <w:multiLevelType w:val="multilevel"/>
    <w:tmpl w:val="09912603"/>
    <w:lvl w:ilvl="0" w:tentative="0">
      <w:start w:val="1"/>
      <w:numFmt w:val="bullet"/>
      <w:pStyle w:val="120"/>
      <w:lvlText w:val=""/>
      <w:lvlPicBulletId w:val="9"/>
      <w:lvlJc w:val="left"/>
      <w:pPr>
        <w:ind w:left="227" w:hanging="227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F555610"/>
    <w:multiLevelType w:val="multilevel"/>
    <w:tmpl w:val="0F555610"/>
    <w:lvl w:ilvl="0" w:tentative="0">
      <w:start w:val="1"/>
      <w:numFmt w:val="bullet"/>
      <w:pStyle w:val="79"/>
      <w:lvlText w:val=""/>
      <w:lvlPicBulletId w:val="8"/>
      <w:lvlJc w:val="left"/>
      <w:pPr>
        <w:ind w:left="420" w:hanging="42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112E45A2"/>
    <w:multiLevelType w:val="multilevel"/>
    <w:tmpl w:val="112E45A2"/>
    <w:lvl w:ilvl="0" w:tentative="0">
      <w:start w:val="1"/>
      <w:numFmt w:val="bullet"/>
      <w:pStyle w:val="198"/>
      <w:lvlText w:val=""/>
      <w:lvlPicBulletId w:val="12"/>
      <w:lvlJc w:val="left"/>
      <w:pPr>
        <w:ind w:left="0" w:firstLine="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177B0298"/>
    <w:multiLevelType w:val="multilevel"/>
    <w:tmpl w:val="177B0298"/>
    <w:lvl w:ilvl="0" w:tentative="0">
      <w:start w:val="1"/>
      <w:numFmt w:val="decimal"/>
      <w:pStyle w:val="203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20EB7F5A"/>
    <w:multiLevelType w:val="multilevel"/>
    <w:tmpl w:val="20EB7F5A"/>
    <w:lvl w:ilvl="0" w:tentative="0">
      <w:start w:val="1"/>
      <w:numFmt w:val="bullet"/>
      <w:pStyle w:val="127"/>
      <w:lvlText w:val=""/>
      <w:lvlPicBulletId w:val="11"/>
      <w:lvlJc w:val="left"/>
      <w:pPr>
        <w:ind w:left="420" w:hanging="42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2647361D"/>
    <w:multiLevelType w:val="multilevel"/>
    <w:tmpl w:val="2647361D"/>
    <w:lvl w:ilvl="0" w:tentative="0">
      <w:start w:val="1"/>
      <w:numFmt w:val="decimal"/>
      <w:pStyle w:val="137"/>
      <w:lvlText w:val="%1）"/>
      <w:lvlJc w:val="left"/>
      <w:pPr>
        <w:ind w:left="6" w:firstLine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6" w:hanging="420"/>
      </w:pPr>
    </w:lvl>
    <w:lvl w:ilvl="2" w:tentative="0">
      <w:start w:val="1"/>
      <w:numFmt w:val="lowerRoman"/>
      <w:lvlText w:val="%3."/>
      <w:lvlJc w:val="right"/>
      <w:pPr>
        <w:ind w:left="1686" w:hanging="420"/>
      </w:pPr>
    </w:lvl>
    <w:lvl w:ilvl="3" w:tentative="0">
      <w:start w:val="1"/>
      <w:numFmt w:val="decimal"/>
      <w:lvlText w:val="%4."/>
      <w:lvlJc w:val="left"/>
      <w:pPr>
        <w:ind w:left="2106" w:hanging="420"/>
      </w:pPr>
    </w:lvl>
    <w:lvl w:ilvl="4" w:tentative="0">
      <w:start w:val="1"/>
      <w:numFmt w:val="lowerLetter"/>
      <w:lvlText w:val="%5)"/>
      <w:lvlJc w:val="left"/>
      <w:pPr>
        <w:ind w:left="2526" w:hanging="420"/>
      </w:pPr>
    </w:lvl>
    <w:lvl w:ilvl="5" w:tentative="0">
      <w:start w:val="1"/>
      <w:numFmt w:val="lowerRoman"/>
      <w:lvlText w:val="%6."/>
      <w:lvlJc w:val="right"/>
      <w:pPr>
        <w:ind w:left="2946" w:hanging="420"/>
      </w:pPr>
    </w:lvl>
    <w:lvl w:ilvl="6" w:tentative="0">
      <w:start w:val="1"/>
      <w:numFmt w:val="decimal"/>
      <w:lvlText w:val="%7."/>
      <w:lvlJc w:val="left"/>
      <w:pPr>
        <w:ind w:left="3366" w:hanging="420"/>
      </w:pPr>
    </w:lvl>
    <w:lvl w:ilvl="7" w:tentative="0">
      <w:start w:val="1"/>
      <w:numFmt w:val="lowerLetter"/>
      <w:lvlText w:val="%8)"/>
      <w:lvlJc w:val="left"/>
      <w:pPr>
        <w:ind w:left="3786" w:hanging="420"/>
      </w:pPr>
    </w:lvl>
    <w:lvl w:ilvl="8" w:tentative="0">
      <w:start w:val="1"/>
      <w:numFmt w:val="lowerRoman"/>
      <w:lvlText w:val="%9."/>
      <w:lvlJc w:val="right"/>
      <w:pPr>
        <w:ind w:left="4206" w:hanging="420"/>
      </w:pPr>
    </w:lvl>
  </w:abstractNum>
  <w:abstractNum w:abstractNumId="7">
    <w:nsid w:val="2F5F1808"/>
    <w:multiLevelType w:val="multilevel"/>
    <w:tmpl w:val="2F5F1808"/>
    <w:lvl w:ilvl="0" w:tentative="0">
      <w:start w:val="1"/>
      <w:numFmt w:val="decimal"/>
      <w:pStyle w:val="2"/>
      <w:suff w:val="space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suff w:val="space"/>
      <w:lvlText w:val="%1.%2"/>
      <w:lvlJc w:val="left"/>
      <w:pPr>
        <w:ind w:left="2277" w:hanging="2277"/>
      </w:pPr>
      <w:rPr>
        <w:rFonts w:hint="eastAsia"/>
      </w:rPr>
    </w:lvl>
    <w:lvl w:ilvl="2" w:tentative="0">
      <w:start w:val="1"/>
      <w:numFmt w:val="decimal"/>
      <w:pStyle w:val="4"/>
      <w:suff w:val="space"/>
      <w:lvlText w:val="%1.%2.%3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suff w:val="space"/>
      <w:lvlText w:val="%1.%2.%3.%4"/>
      <w:lvlJc w:val="left"/>
      <w:pPr>
        <w:ind w:left="1148" w:hanging="1148"/>
      </w:pPr>
      <w:rPr>
        <w:rFonts w:hint="eastAsia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8">
    <w:nsid w:val="362B46CD"/>
    <w:multiLevelType w:val="multilevel"/>
    <w:tmpl w:val="362B46CD"/>
    <w:lvl w:ilvl="0" w:tentative="0">
      <w:start w:val="1"/>
      <w:numFmt w:val="bullet"/>
      <w:pStyle w:val="126"/>
      <w:lvlText w:val=""/>
      <w:lvlPicBulletId w:val="10"/>
      <w:lvlJc w:val="left"/>
      <w:pPr>
        <w:ind w:left="420" w:hanging="42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9">
    <w:nsid w:val="36C571B1"/>
    <w:multiLevelType w:val="multilevel"/>
    <w:tmpl w:val="36C571B1"/>
    <w:lvl w:ilvl="0" w:tentative="0">
      <w:start w:val="1"/>
      <w:numFmt w:val="bullet"/>
      <w:pStyle w:val="69"/>
      <w:lvlText w:val=""/>
      <w:lvlPicBulletId w:val="5"/>
      <w:lvlJc w:val="left"/>
      <w:pPr>
        <w:ind w:left="420" w:hanging="42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0">
    <w:nsid w:val="3A6021E3"/>
    <w:multiLevelType w:val="multilevel"/>
    <w:tmpl w:val="3A6021E3"/>
    <w:lvl w:ilvl="0" w:tentative="0">
      <w:start w:val="1"/>
      <w:numFmt w:val="bullet"/>
      <w:pStyle w:val="65"/>
      <w:lvlText w:val=""/>
      <w:lvlPicBulletId w:val="3"/>
      <w:lvlJc w:val="left"/>
      <w:pPr>
        <w:ind w:left="420" w:hanging="42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1">
    <w:nsid w:val="57E2407C"/>
    <w:multiLevelType w:val="multilevel"/>
    <w:tmpl w:val="57E2407C"/>
    <w:lvl w:ilvl="0" w:tentative="0">
      <w:start w:val="1"/>
      <w:numFmt w:val="bullet"/>
      <w:pStyle w:val="67"/>
      <w:lvlText w:val=""/>
      <w:lvlPicBulletId w:val="4"/>
      <w:lvlJc w:val="left"/>
      <w:pPr>
        <w:ind w:left="420" w:hanging="42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2">
    <w:nsid w:val="5D717657"/>
    <w:multiLevelType w:val="multilevel"/>
    <w:tmpl w:val="5D717657"/>
    <w:lvl w:ilvl="0" w:tentative="0">
      <w:start w:val="1"/>
      <w:numFmt w:val="decimal"/>
      <w:pStyle w:val="136"/>
      <w:lvlText w:val="%1."/>
      <w:lvlJc w:val="left"/>
      <w:pPr>
        <w:ind w:left="0" w:firstLine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65ED1286"/>
    <w:multiLevelType w:val="multilevel"/>
    <w:tmpl w:val="65ED1286"/>
    <w:lvl w:ilvl="0" w:tentative="0">
      <w:start w:val="1"/>
      <w:numFmt w:val="bullet"/>
      <w:pStyle w:val="63"/>
      <w:lvlText w:val=""/>
      <w:lvlPicBulletId w:val="2"/>
      <w:lvlJc w:val="left"/>
      <w:pPr>
        <w:ind w:left="420" w:hanging="42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4">
    <w:nsid w:val="65FC5295"/>
    <w:multiLevelType w:val="multilevel"/>
    <w:tmpl w:val="65FC5295"/>
    <w:lvl w:ilvl="0" w:tentative="0">
      <w:start w:val="1"/>
      <w:numFmt w:val="bullet"/>
      <w:pStyle w:val="58"/>
      <w:lvlText w:val=""/>
      <w:lvlPicBulletId w:val="0"/>
      <w:lvlJc w:val="left"/>
      <w:pPr>
        <w:ind w:left="420" w:hanging="42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5">
    <w:nsid w:val="6C9266DB"/>
    <w:multiLevelType w:val="multilevel"/>
    <w:tmpl w:val="6C9266DB"/>
    <w:lvl w:ilvl="0" w:tentative="0">
      <w:start w:val="1"/>
      <w:numFmt w:val="bullet"/>
      <w:pStyle w:val="115"/>
      <w:lvlText w:val=""/>
      <w:lvlJc w:val="left"/>
      <w:pPr>
        <w:ind w:left="840" w:hanging="420"/>
      </w:pPr>
      <w:rPr>
        <w:rFonts w:hint="default" w:ascii="Wingdings" w:hAnsi="Wingdings"/>
        <w:color w:val="auto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6">
    <w:nsid w:val="6E35290A"/>
    <w:multiLevelType w:val="multilevel"/>
    <w:tmpl w:val="6E35290A"/>
    <w:lvl w:ilvl="0" w:tentative="0">
      <w:start w:val="1"/>
      <w:numFmt w:val="bullet"/>
      <w:pStyle w:val="73"/>
      <w:lvlText w:val=""/>
      <w:lvlPicBulletId w:val="7"/>
      <w:lvlJc w:val="left"/>
      <w:pPr>
        <w:ind w:left="420" w:hanging="42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"/>
      <w:lvlJc w:val="left"/>
      <w:pPr>
        <w:ind w:left="10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8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3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7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1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80" w:hanging="420"/>
      </w:pPr>
      <w:rPr>
        <w:rFonts w:hint="default" w:ascii="Wingdings" w:hAnsi="Wingdings"/>
      </w:rPr>
    </w:lvl>
  </w:abstractNum>
  <w:abstractNum w:abstractNumId="17">
    <w:nsid w:val="70DF7B94"/>
    <w:multiLevelType w:val="multilevel"/>
    <w:tmpl w:val="70DF7B94"/>
    <w:lvl w:ilvl="0" w:tentative="0">
      <w:start w:val="1"/>
      <w:numFmt w:val="bullet"/>
      <w:pStyle w:val="61"/>
      <w:lvlText w:val=""/>
      <w:lvlPicBulletId w:val="1"/>
      <w:lvlJc w:val="left"/>
      <w:pPr>
        <w:ind w:left="420" w:hanging="42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8">
    <w:nsid w:val="79917E75"/>
    <w:multiLevelType w:val="multilevel"/>
    <w:tmpl w:val="79917E75"/>
    <w:lvl w:ilvl="0" w:tentative="0">
      <w:start w:val="1"/>
      <w:numFmt w:val="bullet"/>
      <w:pStyle w:val="201"/>
      <w:lvlText w:val=""/>
      <w:lvlPicBulletId w:val="13"/>
      <w:lvlJc w:val="left"/>
      <w:pPr>
        <w:ind w:left="420" w:hanging="42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9">
    <w:nsid w:val="7F4C5428"/>
    <w:multiLevelType w:val="multilevel"/>
    <w:tmpl w:val="7F4C5428"/>
    <w:lvl w:ilvl="0" w:tentative="0">
      <w:start w:val="1"/>
      <w:numFmt w:val="bullet"/>
      <w:pStyle w:val="71"/>
      <w:lvlText w:val=""/>
      <w:lvlPicBulletId w:val="6"/>
      <w:lvlJc w:val="left"/>
      <w:pPr>
        <w:ind w:left="420" w:hanging="42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7"/>
  </w:num>
  <w:num w:numId="2">
    <w:abstractNumId w:val="14"/>
  </w:num>
  <w:num w:numId="3">
    <w:abstractNumId w:val="17"/>
  </w:num>
  <w:num w:numId="4">
    <w:abstractNumId w:val="13"/>
  </w:num>
  <w:num w:numId="5">
    <w:abstractNumId w:val="10"/>
  </w:num>
  <w:num w:numId="6">
    <w:abstractNumId w:val="11"/>
  </w:num>
  <w:num w:numId="7">
    <w:abstractNumId w:val="9"/>
  </w:num>
  <w:num w:numId="8">
    <w:abstractNumId w:val="19"/>
  </w:num>
  <w:num w:numId="9">
    <w:abstractNumId w:val="16"/>
  </w:num>
  <w:num w:numId="10">
    <w:abstractNumId w:val="2"/>
  </w:num>
  <w:num w:numId="11">
    <w:abstractNumId w:val="15"/>
  </w:num>
  <w:num w:numId="12">
    <w:abstractNumId w:val="1"/>
  </w:num>
  <w:num w:numId="13">
    <w:abstractNumId w:val="8"/>
  </w:num>
  <w:num w:numId="14">
    <w:abstractNumId w:val="5"/>
  </w:num>
  <w:num w:numId="15">
    <w:abstractNumId w:val="12"/>
  </w:num>
  <w:num w:numId="16">
    <w:abstractNumId w:val="6"/>
  </w:num>
  <w:num w:numId="17">
    <w:abstractNumId w:val="3"/>
  </w:num>
  <w:num w:numId="18">
    <w:abstractNumId w:val="18"/>
  </w:num>
  <w:num w:numId="19">
    <w:abstractNumId w:val="4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hideSpellingErrors/>
  <w:stylePaneFormatFilter w:val="5524" w:allStyles="0" w:customStyles="0" w:latentStyles="1" w:stylesInUse="0" w:headingStyles="1" w:numberingStyles="0" w:tableStyles="0" w:directFormattingOnRuns="1" w:directFormattingOnParagraphs="0" w:directFormattingOnNumbering="1" w:directFormattingOnTables="0" w:clearFormatting="1" w:top3HeadingStyles="0" w:visibleStyles="1" w:alternateStyleNames="0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dlMTA5YTcyNTEwMTI4NDQyZDM4ODQ1MTFiYmQ0MWMifQ=="/>
  </w:docVars>
  <w:rsids>
    <w:rsidRoot w:val="007F10B4"/>
    <w:rsid w:val="00000498"/>
    <w:rsid w:val="00001B40"/>
    <w:rsid w:val="00001D2E"/>
    <w:rsid w:val="0000301F"/>
    <w:rsid w:val="00004612"/>
    <w:rsid w:val="0000466C"/>
    <w:rsid w:val="000051B7"/>
    <w:rsid w:val="0000550B"/>
    <w:rsid w:val="00005C75"/>
    <w:rsid w:val="000060BD"/>
    <w:rsid w:val="000070F1"/>
    <w:rsid w:val="000075D7"/>
    <w:rsid w:val="00007D5A"/>
    <w:rsid w:val="00007FD6"/>
    <w:rsid w:val="000114F6"/>
    <w:rsid w:val="00012054"/>
    <w:rsid w:val="000128F2"/>
    <w:rsid w:val="00012E5E"/>
    <w:rsid w:val="00014520"/>
    <w:rsid w:val="00014BDA"/>
    <w:rsid w:val="00015035"/>
    <w:rsid w:val="000153FC"/>
    <w:rsid w:val="00015B8F"/>
    <w:rsid w:val="0001634B"/>
    <w:rsid w:val="0001651F"/>
    <w:rsid w:val="000169AA"/>
    <w:rsid w:val="00017095"/>
    <w:rsid w:val="0001739A"/>
    <w:rsid w:val="0001766D"/>
    <w:rsid w:val="00021A58"/>
    <w:rsid w:val="00025495"/>
    <w:rsid w:val="00026376"/>
    <w:rsid w:val="00027139"/>
    <w:rsid w:val="00027638"/>
    <w:rsid w:val="00027BBF"/>
    <w:rsid w:val="000303F4"/>
    <w:rsid w:val="000309F1"/>
    <w:rsid w:val="00030C22"/>
    <w:rsid w:val="000320AD"/>
    <w:rsid w:val="000338B4"/>
    <w:rsid w:val="00033AEA"/>
    <w:rsid w:val="00033D28"/>
    <w:rsid w:val="000346BD"/>
    <w:rsid w:val="00034F43"/>
    <w:rsid w:val="0003516B"/>
    <w:rsid w:val="00036B26"/>
    <w:rsid w:val="00041A89"/>
    <w:rsid w:val="000430FC"/>
    <w:rsid w:val="00043DF3"/>
    <w:rsid w:val="00044F7A"/>
    <w:rsid w:val="0004553F"/>
    <w:rsid w:val="00046702"/>
    <w:rsid w:val="00047351"/>
    <w:rsid w:val="00047C3D"/>
    <w:rsid w:val="00051839"/>
    <w:rsid w:val="00051DD9"/>
    <w:rsid w:val="00052606"/>
    <w:rsid w:val="000538B0"/>
    <w:rsid w:val="00053BE9"/>
    <w:rsid w:val="00056312"/>
    <w:rsid w:val="00057307"/>
    <w:rsid w:val="00057BE3"/>
    <w:rsid w:val="00061793"/>
    <w:rsid w:val="000629A0"/>
    <w:rsid w:val="00062C5B"/>
    <w:rsid w:val="00064A23"/>
    <w:rsid w:val="00064F31"/>
    <w:rsid w:val="00065E22"/>
    <w:rsid w:val="0006629C"/>
    <w:rsid w:val="0006694C"/>
    <w:rsid w:val="00067602"/>
    <w:rsid w:val="00067B41"/>
    <w:rsid w:val="00070220"/>
    <w:rsid w:val="00071646"/>
    <w:rsid w:val="0007341B"/>
    <w:rsid w:val="000747E4"/>
    <w:rsid w:val="000748AB"/>
    <w:rsid w:val="00075A33"/>
    <w:rsid w:val="00075C40"/>
    <w:rsid w:val="0007623E"/>
    <w:rsid w:val="000775DE"/>
    <w:rsid w:val="000809F6"/>
    <w:rsid w:val="000810A2"/>
    <w:rsid w:val="000811EF"/>
    <w:rsid w:val="000822E9"/>
    <w:rsid w:val="0008241A"/>
    <w:rsid w:val="00082A9B"/>
    <w:rsid w:val="0008415F"/>
    <w:rsid w:val="000846E0"/>
    <w:rsid w:val="00086991"/>
    <w:rsid w:val="000903C9"/>
    <w:rsid w:val="00091005"/>
    <w:rsid w:val="00092928"/>
    <w:rsid w:val="00093490"/>
    <w:rsid w:val="000943F2"/>
    <w:rsid w:val="000948C1"/>
    <w:rsid w:val="00094969"/>
    <w:rsid w:val="00094FF1"/>
    <w:rsid w:val="00095198"/>
    <w:rsid w:val="00095971"/>
    <w:rsid w:val="0009678C"/>
    <w:rsid w:val="00096DE6"/>
    <w:rsid w:val="000A10C2"/>
    <w:rsid w:val="000A1293"/>
    <w:rsid w:val="000A2530"/>
    <w:rsid w:val="000A4CBD"/>
    <w:rsid w:val="000A5DC1"/>
    <w:rsid w:val="000A60F9"/>
    <w:rsid w:val="000A6CE5"/>
    <w:rsid w:val="000B2E51"/>
    <w:rsid w:val="000B5CE2"/>
    <w:rsid w:val="000B65EE"/>
    <w:rsid w:val="000B664D"/>
    <w:rsid w:val="000C0F9B"/>
    <w:rsid w:val="000C3491"/>
    <w:rsid w:val="000C56DA"/>
    <w:rsid w:val="000C5BC4"/>
    <w:rsid w:val="000C6EDF"/>
    <w:rsid w:val="000D0D76"/>
    <w:rsid w:val="000D0FB5"/>
    <w:rsid w:val="000D1579"/>
    <w:rsid w:val="000D2C5B"/>
    <w:rsid w:val="000D3389"/>
    <w:rsid w:val="000D3B9E"/>
    <w:rsid w:val="000D41D5"/>
    <w:rsid w:val="000D45A5"/>
    <w:rsid w:val="000D46B1"/>
    <w:rsid w:val="000D62DB"/>
    <w:rsid w:val="000D62E7"/>
    <w:rsid w:val="000D62F3"/>
    <w:rsid w:val="000D66D1"/>
    <w:rsid w:val="000E1401"/>
    <w:rsid w:val="000E2361"/>
    <w:rsid w:val="000E2427"/>
    <w:rsid w:val="000E2830"/>
    <w:rsid w:val="000E2A9C"/>
    <w:rsid w:val="000E2B01"/>
    <w:rsid w:val="000E3061"/>
    <w:rsid w:val="000E3C87"/>
    <w:rsid w:val="000E3DEC"/>
    <w:rsid w:val="000E4C29"/>
    <w:rsid w:val="000E5C0D"/>
    <w:rsid w:val="000E5F0A"/>
    <w:rsid w:val="000E6597"/>
    <w:rsid w:val="000E72B6"/>
    <w:rsid w:val="000E7360"/>
    <w:rsid w:val="000E78C1"/>
    <w:rsid w:val="000F03C0"/>
    <w:rsid w:val="000F0B8A"/>
    <w:rsid w:val="000F1045"/>
    <w:rsid w:val="000F3984"/>
    <w:rsid w:val="000F3A77"/>
    <w:rsid w:val="000F3DE9"/>
    <w:rsid w:val="000F45C5"/>
    <w:rsid w:val="000F5853"/>
    <w:rsid w:val="000F5BCE"/>
    <w:rsid w:val="000F5C52"/>
    <w:rsid w:val="000F6983"/>
    <w:rsid w:val="000F7A66"/>
    <w:rsid w:val="001006C5"/>
    <w:rsid w:val="00100E59"/>
    <w:rsid w:val="001023C5"/>
    <w:rsid w:val="001025E7"/>
    <w:rsid w:val="0010300E"/>
    <w:rsid w:val="001030AA"/>
    <w:rsid w:val="00103B71"/>
    <w:rsid w:val="001062A5"/>
    <w:rsid w:val="00106A93"/>
    <w:rsid w:val="001074BA"/>
    <w:rsid w:val="00107573"/>
    <w:rsid w:val="001075BE"/>
    <w:rsid w:val="0010797D"/>
    <w:rsid w:val="00107D84"/>
    <w:rsid w:val="00107F58"/>
    <w:rsid w:val="0011085C"/>
    <w:rsid w:val="001113A2"/>
    <w:rsid w:val="00112280"/>
    <w:rsid w:val="00112926"/>
    <w:rsid w:val="00113F8C"/>
    <w:rsid w:val="001157ED"/>
    <w:rsid w:val="001159D0"/>
    <w:rsid w:val="00120229"/>
    <w:rsid w:val="00120BE4"/>
    <w:rsid w:val="001219C0"/>
    <w:rsid w:val="00121BAC"/>
    <w:rsid w:val="00122F16"/>
    <w:rsid w:val="00122F45"/>
    <w:rsid w:val="00123AD1"/>
    <w:rsid w:val="00125E90"/>
    <w:rsid w:val="00127824"/>
    <w:rsid w:val="001279CA"/>
    <w:rsid w:val="00130974"/>
    <w:rsid w:val="00131EF5"/>
    <w:rsid w:val="00132534"/>
    <w:rsid w:val="001333CD"/>
    <w:rsid w:val="001338C7"/>
    <w:rsid w:val="001340C9"/>
    <w:rsid w:val="00134788"/>
    <w:rsid w:val="001348DD"/>
    <w:rsid w:val="001368B0"/>
    <w:rsid w:val="00136CFF"/>
    <w:rsid w:val="00137171"/>
    <w:rsid w:val="001409E0"/>
    <w:rsid w:val="00142ADD"/>
    <w:rsid w:val="00142D99"/>
    <w:rsid w:val="00144363"/>
    <w:rsid w:val="001451EA"/>
    <w:rsid w:val="0014692F"/>
    <w:rsid w:val="00146BA5"/>
    <w:rsid w:val="00150700"/>
    <w:rsid w:val="00150B7A"/>
    <w:rsid w:val="00153780"/>
    <w:rsid w:val="00153EDF"/>
    <w:rsid w:val="001602B4"/>
    <w:rsid w:val="001609E9"/>
    <w:rsid w:val="00161F9A"/>
    <w:rsid w:val="00162FD2"/>
    <w:rsid w:val="00163472"/>
    <w:rsid w:val="0016385A"/>
    <w:rsid w:val="001656FC"/>
    <w:rsid w:val="001704A9"/>
    <w:rsid w:val="00170544"/>
    <w:rsid w:val="0017060F"/>
    <w:rsid w:val="00173F21"/>
    <w:rsid w:val="00174C4C"/>
    <w:rsid w:val="00175B0E"/>
    <w:rsid w:val="00175F4A"/>
    <w:rsid w:val="001760D3"/>
    <w:rsid w:val="001761F4"/>
    <w:rsid w:val="001762E2"/>
    <w:rsid w:val="001763C2"/>
    <w:rsid w:val="0017677F"/>
    <w:rsid w:val="00176B29"/>
    <w:rsid w:val="0017747C"/>
    <w:rsid w:val="00177494"/>
    <w:rsid w:val="0017796C"/>
    <w:rsid w:val="00177F40"/>
    <w:rsid w:val="00183DA7"/>
    <w:rsid w:val="00184CF3"/>
    <w:rsid w:val="00184E1C"/>
    <w:rsid w:val="00185D81"/>
    <w:rsid w:val="00187BAE"/>
    <w:rsid w:val="00191700"/>
    <w:rsid w:val="0019360D"/>
    <w:rsid w:val="00193915"/>
    <w:rsid w:val="00193BD7"/>
    <w:rsid w:val="00196797"/>
    <w:rsid w:val="001A0E49"/>
    <w:rsid w:val="001A13FB"/>
    <w:rsid w:val="001A1442"/>
    <w:rsid w:val="001A1DE7"/>
    <w:rsid w:val="001A2775"/>
    <w:rsid w:val="001A3236"/>
    <w:rsid w:val="001A370F"/>
    <w:rsid w:val="001A4CBF"/>
    <w:rsid w:val="001A6850"/>
    <w:rsid w:val="001B05F6"/>
    <w:rsid w:val="001B1D96"/>
    <w:rsid w:val="001B268D"/>
    <w:rsid w:val="001B3C32"/>
    <w:rsid w:val="001B3DE6"/>
    <w:rsid w:val="001B441D"/>
    <w:rsid w:val="001B5BEC"/>
    <w:rsid w:val="001B5F89"/>
    <w:rsid w:val="001C00E4"/>
    <w:rsid w:val="001C0C0E"/>
    <w:rsid w:val="001C1C87"/>
    <w:rsid w:val="001C258C"/>
    <w:rsid w:val="001C2F79"/>
    <w:rsid w:val="001C31C0"/>
    <w:rsid w:val="001C3D03"/>
    <w:rsid w:val="001C3DE0"/>
    <w:rsid w:val="001C3EA0"/>
    <w:rsid w:val="001C3FC4"/>
    <w:rsid w:val="001C4846"/>
    <w:rsid w:val="001C49F8"/>
    <w:rsid w:val="001C4DE5"/>
    <w:rsid w:val="001C5848"/>
    <w:rsid w:val="001C6BEF"/>
    <w:rsid w:val="001C7754"/>
    <w:rsid w:val="001C791E"/>
    <w:rsid w:val="001D0E03"/>
    <w:rsid w:val="001D16AB"/>
    <w:rsid w:val="001D1713"/>
    <w:rsid w:val="001D1957"/>
    <w:rsid w:val="001D1F38"/>
    <w:rsid w:val="001D2518"/>
    <w:rsid w:val="001D2836"/>
    <w:rsid w:val="001D2D31"/>
    <w:rsid w:val="001D2EAC"/>
    <w:rsid w:val="001D3367"/>
    <w:rsid w:val="001D3D19"/>
    <w:rsid w:val="001D427F"/>
    <w:rsid w:val="001D4F05"/>
    <w:rsid w:val="001D5DD4"/>
    <w:rsid w:val="001D6B3B"/>
    <w:rsid w:val="001D7384"/>
    <w:rsid w:val="001E26EB"/>
    <w:rsid w:val="001E2730"/>
    <w:rsid w:val="001E4331"/>
    <w:rsid w:val="001E4BA1"/>
    <w:rsid w:val="001E56E3"/>
    <w:rsid w:val="001E583C"/>
    <w:rsid w:val="001E6AC0"/>
    <w:rsid w:val="001E6F6F"/>
    <w:rsid w:val="001E7B75"/>
    <w:rsid w:val="001F1541"/>
    <w:rsid w:val="001F36A3"/>
    <w:rsid w:val="001F47AB"/>
    <w:rsid w:val="001F4EBD"/>
    <w:rsid w:val="001F76D1"/>
    <w:rsid w:val="00200B18"/>
    <w:rsid w:val="00201CE9"/>
    <w:rsid w:val="00201EDA"/>
    <w:rsid w:val="00202050"/>
    <w:rsid w:val="00203BB9"/>
    <w:rsid w:val="002061EE"/>
    <w:rsid w:val="0020761B"/>
    <w:rsid w:val="00207740"/>
    <w:rsid w:val="00207869"/>
    <w:rsid w:val="00207BCF"/>
    <w:rsid w:val="002103CD"/>
    <w:rsid w:val="0021130F"/>
    <w:rsid w:val="00213F82"/>
    <w:rsid w:val="002144B7"/>
    <w:rsid w:val="00214E57"/>
    <w:rsid w:val="00214E9D"/>
    <w:rsid w:val="00215F1A"/>
    <w:rsid w:val="00215F81"/>
    <w:rsid w:val="002163BD"/>
    <w:rsid w:val="0021645C"/>
    <w:rsid w:val="00216D83"/>
    <w:rsid w:val="002177BE"/>
    <w:rsid w:val="00217AA9"/>
    <w:rsid w:val="002201A0"/>
    <w:rsid w:val="0022034A"/>
    <w:rsid w:val="00220BC2"/>
    <w:rsid w:val="00221111"/>
    <w:rsid w:val="0022192B"/>
    <w:rsid w:val="00221999"/>
    <w:rsid w:val="002221C6"/>
    <w:rsid w:val="002226B9"/>
    <w:rsid w:val="00223378"/>
    <w:rsid w:val="00223D2D"/>
    <w:rsid w:val="00224D02"/>
    <w:rsid w:val="00225261"/>
    <w:rsid w:val="002254AB"/>
    <w:rsid w:val="002255B6"/>
    <w:rsid w:val="002258E4"/>
    <w:rsid w:val="00225A81"/>
    <w:rsid w:val="00226839"/>
    <w:rsid w:val="00230033"/>
    <w:rsid w:val="00230E65"/>
    <w:rsid w:val="002327A0"/>
    <w:rsid w:val="002336A5"/>
    <w:rsid w:val="00233C7D"/>
    <w:rsid w:val="00233F09"/>
    <w:rsid w:val="002347B3"/>
    <w:rsid w:val="00234907"/>
    <w:rsid w:val="002359A1"/>
    <w:rsid w:val="0023621C"/>
    <w:rsid w:val="00236F23"/>
    <w:rsid w:val="0023757D"/>
    <w:rsid w:val="002376EF"/>
    <w:rsid w:val="00237B80"/>
    <w:rsid w:val="0024261E"/>
    <w:rsid w:val="00242A3F"/>
    <w:rsid w:val="00242E53"/>
    <w:rsid w:val="00243B46"/>
    <w:rsid w:val="0024465F"/>
    <w:rsid w:val="002451C6"/>
    <w:rsid w:val="002504BE"/>
    <w:rsid w:val="00250515"/>
    <w:rsid w:val="00251106"/>
    <w:rsid w:val="00252CFF"/>
    <w:rsid w:val="00253AF1"/>
    <w:rsid w:val="002541EE"/>
    <w:rsid w:val="00255D6F"/>
    <w:rsid w:val="002572F1"/>
    <w:rsid w:val="00260173"/>
    <w:rsid w:val="00260FDA"/>
    <w:rsid w:val="0026165F"/>
    <w:rsid w:val="00261681"/>
    <w:rsid w:val="00261FE3"/>
    <w:rsid w:val="00262080"/>
    <w:rsid w:val="002637CE"/>
    <w:rsid w:val="00264D24"/>
    <w:rsid w:val="00270C61"/>
    <w:rsid w:val="002711E8"/>
    <w:rsid w:val="002716C0"/>
    <w:rsid w:val="00271B6B"/>
    <w:rsid w:val="00273B1E"/>
    <w:rsid w:val="00275B56"/>
    <w:rsid w:val="00277CE4"/>
    <w:rsid w:val="00277D18"/>
    <w:rsid w:val="00280D7E"/>
    <w:rsid w:val="00282469"/>
    <w:rsid w:val="002826FE"/>
    <w:rsid w:val="00283653"/>
    <w:rsid w:val="00283B78"/>
    <w:rsid w:val="00285E70"/>
    <w:rsid w:val="002861AC"/>
    <w:rsid w:val="00286D6D"/>
    <w:rsid w:val="00287285"/>
    <w:rsid w:val="00294B3A"/>
    <w:rsid w:val="00297C8A"/>
    <w:rsid w:val="002A2487"/>
    <w:rsid w:val="002A2D67"/>
    <w:rsid w:val="002A4A86"/>
    <w:rsid w:val="002A5BE3"/>
    <w:rsid w:val="002A6D1A"/>
    <w:rsid w:val="002B0D5A"/>
    <w:rsid w:val="002B368D"/>
    <w:rsid w:val="002B37D6"/>
    <w:rsid w:val="002B4C06"/>
    <w:rsid w:val="002B4FBC"/>
    <w:rsid w:val="002B73A8"/>
    <w:rsid w:val="002B7526"/>
    <w:rsid w:val="002B771D"/>
    <w:rsid w:val="002B78AB"/>
    <w:rsid w:val="002B7C97"/>
    <w:rsid w:val="002B7F36"/>
    <w:rsid w:val="002C1D45"/>
    <w:rsid w:val="002C2AB5"/>
    <w:rsid w:val="002C2CC1"/>
    <w:rsid w:val="002C2D08"/>
    <w:rsid w:val="002C348E"/>
    <w:rsid w:val="002C36FD"/>
    <w:rsid w:val="002C388D"/>
    <w:rsid w:val="002C3CA6"/>
    <w:rsid w:val="002C3DA4"/>
    <w:rsid w:val="002C3F48"/>
    <w:rsid w:val="002C4C29"/>
    <w:rsid w:val="002C55A5"/>
    <w:rsid w:val="002C5BC9"/>
    <w:rsid w:val="002C5DFB"/>
    <w:rsid w:val="002C6098"/>
    <w:rsid w:val="002C71E8"/>
    <w:rsid w:val="002D092E"/>
    <w:rsid w:val="002D0E7D"/>
    <w:rsid w:val="002D1126"/>
    <w:rsid w:val="002D11E1"/>
    <w:rsid w:val="002D1369"/>
    <w:rsid w:val="002D4102"/>
    <w:rsid w:val="002D46C0"/>
    <w:rsid w:val="002D4F6A"/>
    <w:rsid w:val="002D5343"/>
    <w:rsid w:val="002D713B"/>
    <w:rsid w:val="002E02A4"/>
    <w:rsid w:val="002E0BE0"/>
    <w:rsid w:val="002E182C"/>
    <w:rsid w:val="002E18E7"/>
    <w:rsid w:val="002E4070"/>
    <w:rsid w:val="002E5987"/>
    <w:rsid w:val="002E6FBF"/>
    <w:rsid w:val="002E7563"/>
    <w:rsid w:val="002E78AB"/>
    <w:rsid w:val="002F2CC9"/>
    <w:rsid w:val="002F4316"/>
    <w:rsid w:val="002F43A2"/>
    <w:rsid w:val="002F47AE"/>
    <w:rsid w:val="002F4D8C"/>
    <w:rsid w:val="002F4D96"/>
    <w:rsid w:val="002F51BD"/>
    <w:rsid w:val="002F563D"/>
    <w:rsid w:val="002F5D0F"/>
    <w:rsid w:val="002F5E05"/>
    <w:rsid w:val="002F63D8"/>
    <w:rsid w:val="002F7B64"/>
    <w:rsid w:val="0030098B"/>
    <w:rsid w:val="00301696"/>
    <w:rsid w:val="00301701"/>
    <w:rsid w:val="0030173B"/>
    <w:rsid w:val="003017CA"/>
    <w:rsid w:val="003042B4"/>
    <w:rsid w:val="00304448"/>
    <w:rsid w:val="00304986"/>
    <w:rsid w:val="00306E5A"/>
    <w:rsid w:val="00307694"/>
    <w:rsid w:val="00307EBE"/>
    <w:rsid w:val="003117E9"/>
    <w:rsid w:val="00311EA8"/>
    <w:rsid w:val="00312357"/>
    <w:rsid w:val="00312B63"/>
    <w:rsid w:val="00313262"/>
    <w:rsid w:val="00314420"/>
    <w:rsid w:val="00314DD5"/>
    <w:rsid w:val="003157DE"/>
    <w:rsid w:val="00317F2D"/>
    <w:rsid w:val="003210E8"/>
    <w:rsid w:val="003210ED"/>
    <w:rsid w:val="00321BA1"/>
    <w:rsid w:val="00321D37"/>
    <w:rsid w:val="00323473"/>
    <w:rsid w:val="003235C4"/>
    <w:rsid w:val="00323F12"/>
    <w:rsid w:val="0032470A"/>
    <w:rsid w:val="00325896"/>
    <w:rsid w:val="00326236"/>
    <w:rsid w:val="003278A7"/>
    <w:rsid w:val="003304C8"/>
    <w:rsid w:val="00330C09"/>
    <w:rsid w:val="00331700"/>
    <w:rsid w:val="00331F79"/>
    <w:rsid w:val="00331FBE"/>
    <w:rsid w:val="0033204D"/>
    <w:rsid w:val="003321CB"/>
    <w:rsid w:val="003327A2"/>
    <w:rsid w:val="003333EB"/>
    <w:rsid w:val="00333482"/>
    <w:rsid w:val="00336535"/>
    <w:rsid w:val="0034358A"/>
    <w:rsid w:val="0034466D"/>
    <w:rsid w:val="00345F52"/>
    <w:rsid w:val="00346091"/>
    <w:rsid w:val="0034737D"/>
    <w:rsid w:val="00350CC8"/>
    <w:rsid w:val="003518E7"/>
    <w:rsid w:val="00351914"/>
    <w:rsid w:val="00351C9B"/>
    <w:rsid w:val="00352326"/>
    <w:rsid w:val="00352827"/>
    <w:rsid w:val="0035364A"/>
    <w:rsid w:val="00353682"/>
    <w:rsid w:val="00355279"/>
    <w:rsid w:val="00355466"/>
    <w:rsid w:val="00356FED"/>
    <w:rsid w:val="00357433"/>
    <w:rsid w:val="00360500"/>
    <w:rsid w:val="00360DDC"/>
    <w:rsid w:val="00361439"/>
    <w:rsid w:val="00361596"/>
    <w:rsid w:val="003615F0"/>
    <w:rsid w:val="0036248E"/>
    <w:rsid w:val="00363509"/>
    <w:rsid w:val="0036350A"/>
    <w:rsid w:val="003644CA"/>
    <w:rsid w:val="00364B50"/>
    <w:rsid w:val="00365905"/>
    <w:rsid w:val="00365AAD"/>
    <w:rsid w:val="0036783C"/>
    <w:rsid w:val="00367C64"/>
    <w:rsid w:val="00370120"/>
    <w:rsid w:val="00370E1A"/>
    <w:rsid w:val="003729C8"/>
    <w:rsid w:val="003754B9"/>
    <w:rsid w:val="00376B8C"/>
    <w:rsid w:val="00376E35"/>
    <w:rsid w:val="0037720A"/>
    <w:rsid w:val="0038270B"/>
    <w:rsid w:val="00383430"/>
    <w:rsid w:val="003834A4"/>
    <w:rsid w:val="0038514D"/>
    <w:rsid w:val="00386CBF"/>
    <w:rsid w:val="00386D9A"/>
    <w:rsid w:val="003879BC"/>
    <w:rsid w:val="00387DBE"/>
    <w:rsid w:val="00387E7E"/>
    <w:rsid w:val="00390876"/>
    <w:rsid w:val="003915A1"/>
    <w:rsid w:val="00391923"/>
    <w:rsid w:val="003921B3"/>
    <w:rsid w:val="00393217"/>
    <w:rsid w:val="003947A5"/>
    <w:rsid w:val="00394EF3"/>
    <w:rsid w:val="0039530F"/>
    <w:rsid w:val="00396064"/>
    <w:rsid w:val="00397579"/>
    <w:rsid w:val="00397899"/>
    <w:rsid w:val="003A09EF"/>
    <w:rsid w:val="003A2508"/>
    <w:rsid w:val="003A33B0"/>
    <w:rsid w:val="003A33E0"/>
    <w:rsid w:val="003A4F87"/>
    <w:rsid w:val="003A6227"/>
    <w:rsid w:val="003A65B9"/>
    <w:rsid w:val="003A67D0"/>
    <w:rsid w:val="003A6A5C"/>
    <w:rsid w:val="003B1E87"/>
    <w:rsid w:val="003B2088"/>
    <w:rsid w:val="003B276E"/>
    <w:rsid w:val="003B3F17"/>
    <w:rsid w:val="003B4536"/>
    <w:rsid w:val="003B464E"/>
    <w:rsid w:val="003B55EF"/>
    <w:rsid w:val="003B5E72"/>
    <w:rsid w:val="003B6F43"/>
    <w:rsid w:val="003B793C"/>
    <w:rsid w:val="003C0516"/>
    <w:rsid w:val="003C0713"/>
    <w:rsid w:val="003C09D0"/>
    <w:rsid w:val="003C0ED2"/>
    <w:rsid w:val="003C2989"/>
    <w:rsid w:val="003C303A"/>
    <w:rsid w:val="003C37AD"/>
    <w:rsid w:val="003C7300"/>
    <w:rsid w:val="003D09C9"/>
    <w:rsid w:val="003D1BAF"/>
    <w:rsid w:val="003D273C"/>
    <w:rsid w:val="003D2A7F"/>
    <w:rsid w:val="003D3412"/>
    <w:rsid w:val="003D3584"/>
    <w:rsid w:val="003D3917"/>
    <w:rsid w:val="003D3D8E"/>
    <w:rsid w:val="003D4368"/>
    <w:rsid w:val="003D4635"/>
    <w:rsid w:val="003D5D8A"/>
    <w:rsid w:val="003D6A9D"/>
    <w:rsid w:val="003D7022"/>
    <w:rsid w:val="003E14E0"/>
    <w:rsid w:val="003E23D7"/>
    <w:rsid w:val="003E3BD7"/>
    <w:rsid w:val="003E4E91"/>
    <w:rsid w:val="003E5ECE"/>
    <w:rsid w:val="003E6B6C"/>
    <w:rsid w:val="003E6C24"/>
    <w:rsid w:val="003E7E93"/>
    <w:rsid w:val="003F2578"/>
    <w:rsid w:val="003F300D"/>
    <w:rsid w:val="003F43F3"/>
    <w:rsid w:val="003F7003"/>
    <w:rsid w:val="003F716D"/>
    <w:rsid w:val="003F7B3C"/>
    <w:rsid w:val="004039AE"/>
    <w:rsid w:val="00405548"/>
    <w:rsid w:val="004055B0"/>
    <w:rsid w:val="0040683E"/>
    <w:rsid w:val="00406B15"/>
    <w:rsid w:val="00410420"/>
    <w:rsid w:val="00410817"/>
    <w:rsid w:val="004112A6"/>
    <w:rsid w:val="0041136F"/>
    <w:rsid w:val="00411542"/>
    <w:rsid w:val="004118F0"/>
    <w:rsid w:val="00411D2D"/>
    <w:rsid w:val="004121C5"/>
    <w:rsid w:val="0041484E"/>
    <w:rsid w:val="00417086"/>
    <w:rsid w:val="00417B2F"/>
    <w:rsid w:val="00417F74"/>
    <w:rsid w:val="00424672"/>
    <w:rsid w:val="00425026"/>
    <w:rsid w:val="00425EF4"/>
    <w:rsid w:val="004267AB"/>
    <w:rsid w:val="00430B5C"/>
    <w:rsid w:val="004331C2"/>
    <w:rsid w:val="00433D00"/>
    <w:rsid w:val="004355B9"/>
    <w:rsid w:val="0044012A"/>
    <w:rsid w:val="0044077E"/>
    <w:rsid w:val="00444169"/>
    <w:rsid w:val="00445EDF"/>
    <w:rsid w:val="004473DB"/>
    <w:rsid w:val="00447411"/>
    <w:rsid w:val="004515A1"/>
    <w:rsid w:val="00452884"/>
    <w:rsid w:val="00452F62"/>
    <w:rsid w:val="00454E1F"/>
    <w:rsid w:val="004553B7"/>
    <w:rsid w:val="00455ABD"/>
    <w:rsid w:val="004571D5"/>
    <w:rsid w:val="0046028E"/>
    <w:rsid w:val="004606D2"/>
    <w:rsid w:val="00461A92"/>
    <w:rsid w:val="00462195"/>
    <w:rsid w:val="0046267A"/>
    <w:rsid w:val="00463617"/>
    <w:rsid w:val="0046397F"/>
    <w:rsid w:val="0046597D"/>
    <w:rsid w:val="00465AB4"/>
    <w:rsid w:val="00465C8A"/>
    <w:rsid w:val="004662EB"/>
    <w:rsid w:val="00466383"/>
    <w:rsid w:val="00467C5C"/>
    <w:rsid w:val="00467C86"/>
    <w:rsid w:val="0047046E"/>
    <w:rsid w:val="00470C88"/>
    <w:rsid w:val="00470D9E"/>
    <w:rsid w:val="004728E2"/>
    <w:rsid w:val="00472FDA"/>
    <w:rsid w:val="00474391"/>
    <w:rsid w:val="00475322"/>
    <w:rsid w:val="004758AC"/>
    <w:rsid w:val="00475BA6"/>
    <w:rsid w:val="00476D3F"/>
    <w:rsid w:val="0047706A"/>
    <w:rsid w:val="004815BF"/>
    <w:rsid w:val="00482291"/>
    <w:rsid w:val="004836BB"/>
    <w:rsid w:val="0048429F"/>
    <w:rsid w:val="00484A91"/>
    <w:rsid w:val="0048536C"/>
    <w:rsid w:val="004855EE"/>
    <w:rsid w:val="00485BB5"/>
    <w:rsid w:val="004865D5"/>
    <w:rsid w:val="00490E9E"/>
    <w:rsid w:val="004930EE"/>
    <w:rsid w:val="004932ED"/>
    <w:rsid w:val="00493413"/>
    <w:rsid w:val="00493ECD"/>
    <w:rsid w:val="00495D04"/>
    <w:rsid w:val="00497204"/>
    <w:rsid w:val="004A2B31"/>
    <w:rsid w:val="004A3C30"/>
    <w:rsid w:val="004A3D66"/>
    <w:rsid w:val="004A55D2"/>
    <w:rsid w:val="004A6465"/>
    <w:rsid w:val="004A665F"/>
    <w:rsid w:val="004A7C16"/>
    <w:rsid w:val="004B1D3B"/>
    <w:rsid w:val="004B1DE1"/>
    <w:rsid w:val="004B227D"/>
    <w:rsid w:val="004B58B9"/>
    <w:rsid w:val="004B5C3F"/>
    <w:rsid w:val="004B61E7"/>
    <w:rsid w:val="004B6341"/>
    <w:rsid w:val="004B7749"/>
    <w:rsid w:val="004C0378"/>
    <w:rsid w:val="004C19B5"/>
    <w:rsid w:val="004C2A67"/>
    <w:rsid w:val="004C2B62"/>
    <w:rsid w:val="004C2C9D"/>
    <w:rsid w:val="004C2D6E"/>
    <w:rsid w:val="004C38F6"/>
    <w:rsid w:val="004C3AFB"/>
    <w:rsid w:val="004C51B2"/>
    <w:rsid w:val="004C5297"/>
    <w:rsid w:val="004C5335"/>
    <w:rsid w:val="004C5D34"/>
    <w:rsid w:val="004C7D05"/>
    <w:rsid w:val="004D16CA"/>
    <w:rsid w:val="004D63BA"/>
    <w:rsid w:val="004D76CF"/>
    <w:rsid w:val="004E05D1"/>
    <w:rsid w:val="004E116E"/>
    <w:rsid w:val="004E1CD6"/>
    <w:rsid w:val="004E1D94"/>
    <w:rsid w:val="004E50E8"/>
    <w:rsid w:val="004E537A"/>
    <w:rsid w:val="004E6DC1"/>
    <w:rsid w:val="004E7093"/>
    <w:rsid w:val="004F1BC8"/>
    <w:rsid w:val="004F1E7B"/>
    <w:rsid w:val="004F3D4A"/>
    <w:rsid w:val="004F4E3A"/>
    <w:rsid w:val="004F63F2"/>
    <w:rsid w:val="004F7158"/>
    <w:rsid w:val="004F76F9"/>
    <w:rsid w:val="00500660"/>
    <w:rsid w:val="00502952"/>
    <w:rsid w:val="00503380"/>
    <w:rsid w:val="00503B7D"/>
    <w:rsid w:val="0050465D"/>
    <w:rsid w:val="00505916"/>
    <w:rsid w:val="00505CDC"/>
    <w:rsid w:val="00506AA9"/>
    <w:rsid w:val="00511820"/>
    <w:rsid w:val="00511F3E"/>
    <w:rsid w:val="00512110"/>
    <w:rsid w:val="0051318F"/>
    <w:rsid w:val="00513311"/>
    <w:rsid w:val="00513373"/>
    <w:rsid w:val="00513913"/>
    <w:rsid w:val="00513C8A"/>
    <w:rsid w:val="00514040"/>
    <w:rsid w:val="00516178"/>
    <w:rsid w:val="00516E48"/>
    <w:rsid w:val="0051724F"/>
    <w:rsid w:val="005175E6"/>
    <w:rsid w:val="005204A9"/>
    <w:rsid w:val="00520FF4"/>
    <w:rsid w:val="00523AE9"/>
    <w:rsid w:val="00523F1C"/>
    <w:rsid w:val="0052435D"/>
    <w:rsid w:val="0052480A"/>
    <w:rsid w:val="00524B25"/>
    <w:rsid w:val="0052521B"/>
    <w:rsid w:val="005263EC"/>
    <w:rsid w:val="00527FBB"/>
    <w:rsid w:val="00534249"/>
    <w:rsid w:val="0053477B"/>
    <w:rsid w:val="00534FF5"/>
    <w:rsid w:val="00535CF1"/>
    <w:rsid w:val="005372B2"/>
    <w:rsid w:val="005400DC"/>
    <w:rsid w:val="0054174D"/>
    <w:rsid w:val="005419E3"/>
    <w:rsid w:val="00543332"/>
    <w:rsid w:val="005445B9"/>
    <w:rsid w:val="00544FBE"/>
    <w:rsid w:val="00545E8A"/>
    <w:rsid w:val="00546B9F"/>
    <w:rsid w:val="00547077"/>
    <w:rsid w:val="005528F6"/>
    <w:rsid w:val="00552CEE"/>
    <w:rsid w:val="0055357F"/>
    <w:rsid w:val="00553FC5"/>
    <w:rsid w:val="005559DB"/>
    <w:rsid w:val="005561CA"/>
    <w:rsid w:val="00556E11"/>
    <w:rsid w:val="005570D9"/>
    <w:rsid w:val="0055777C"/>
    <w:rsid w:val="00557DC5"/>
    <w:rsid w:val="00561D82"/>
    <w:rsid w:val="00563191"/>
    <w:rsid w:val="00563A0E"/>
    <w:rsid w:val="0056474A"/>
    <w:rsid w:val="00564D38"/>
    <w:rsid w:val="005677C7"/>
    <w:rsid w:val="00567D14"/>
    <w:rsid w:val="00567E7F"/>
    <w:rsid w:val="00570514"/>
    <w:rsid w:val="005705A4"/>
    <w:rsid w:val="00570685"/>
    <w:rsid w:val="00570A8F"/>
    <w:rsid w:val="005714A5"/>
    <w:rsid w:val="00572206"/>
    <w:rsid w:val="005727D4"/>
    <w:rsid w:val="00573FD3"/>
    <w:rsid w:val="00574266"/>
    <w:rsid w:val="00574B2D"/>
    <w:rsid w:val="00574F61"/>
    <w:rsid w:val="0058010D"/>
    <w:rsid w:val="005827E0"/>
    <w:rsid w:val="00584A18"/>
    <w:rsid w:val="0058546B"/>
    <w:rsid w:val="005856C0"/>
    <w:rsid w:val="005857C3"/>
    <w:rsid w:val="00587B7C"/>
    <w:rsid w:val="00590538"/>
    <w:rsid w:val="005905DF"/>
    <w:rsid w:val="005914CC"/>
    <w:rsid w:val="00592959"/>
    <w:rsid w:val="005929CA"/>
    <w:rsid w:val="00593CAB"/>
    <w:rsid w:val="00593FFC"/>
    <w:rsid w:val="00594290"/>
    <w:rsid w:val="0059465C"/>
    <w:rsid w:val="0059502B"/>
    <w:rsid w:val="0059570E"/>
    <w:rsid w:val="00596070"/>
    <w:rsid w:val="0059708F"/>
    <w:rsid w:val="00597355"/>
    <w:rsid w:val="005974FD"/>
    <w:rsid w:val="00597E58"/>
    <w:rsid w:val="005A0B95"/>
    <w:rsid w:val="005A1A2F"/>
    <w:rsid w:val="005A2C98"/>
    <w:rsid w:val="005A2D61"/>
    <w:rsid w:val="005A2FDC"/>
    <w:rsid w:val="005A3080"/>
    <w:rsid w:val="005A32B6"/>
    <w:rsid w:val="005A3712"/>
    <w:rsid w:val="005A3D47"/>
    <w:rsid w:val="005A4C27"/>
    <w:rsid w:val="005A5B58"/>
    <w:rsid w:val="005A63A1"/>
    <w:rsid w:val="005B217E"/>
    <w:rsid w:val="005B2647"/>
    <w:rsid w:val="005B53F5"/>
    <w:rsid w:val="005B65CE"/>
    <w:rsid w:val="005B67EA"/>
    <w:rsid w:val="005B76F0"/>
    <w:rsid w:val="005C0E7C"/>
    <w:rsid w:val="005C1824"/>
    <w:rsid w:val="005C2C5C"/>
    <w:rsid w:val="005C3413"/>
    <w:rsid w:val="005C5E01"/>
    <w:rsid w:val="005C613C"/>
    <w:rsid w:val="005C63E2"/>
    <w:rsid w:val="005C68A8"/>
    <w:rsid w:val="005D0C02"/>
    <w:rsid w:val="005D16F1"/>
    <w:rsid w:val="005D2C71"/>
    <w:rsid w:val="005D3810"/>
    <w:rsid w:val="005D402A"/>
    <w:rsid w:val="005D6193"/>
    <w:rsid w:val="005D674E"/>
    <w:rsid w:val="005D7024"/>
    <w:rsid w:val="005D72B0"/>
    <w:rsid w:val="005D7E8D"/>
    <w:rsid w:val="005E203D"/>
    <w:rsid w:val="005E24E6"/>
    <w:rsid w:val="005E3547"/>
    <w:rsid w:val="005E3871"/>
    <w:rsid w:val="005E4082"/>
    <w:rsid w:val="005E5519"/>
    <w:rsid w:val="005E5E16"/>
    <w:rsid w:val="005F1F9D"/>
    <w:rsid w:val="005F2667"/>
    <w:rsid w:val="005F2A64"/>
    <w:rsid w:val="005F2DAB"/>
    <w:rsid w:val="005F329B"/>
    <w:rsid w:val="005F3FA8"/>
    <w:rsid w:val="005F4986"/>
    <w:rsid w:val="005F4FB6"/>
    <w:rsid w:val="005F5632"/>
    <w:rsid w:val="005F7F61"/>
    <w:rsid w:val="006003CD"/>
    <w:rsid w:val="00600464"/>
    <w:rsid w:val="00600A3C"/>
    <w:rsid w:val="006012B9"/>
    <w:rsid w:val="0060255C"/>
    <w:rsid w:val="006027F0"/>
    <w:rsid w:val="00603151"/>
    <w:rsid w:val="0060333E"/>
    <w:rsid w:val="00603CB2"/>
    <w:rsid w:val="00604B9F"/>
    <w:rsid w:val="0060550C"/>
    <w:rsid w:val="00605E11"/>
    <w:rsid w:val="0060718E"/>
    <w:rsid w:val="0060757F"/>
    <w:rsid w:val="006077F4"/>
    <w:rsid w:val="00610AAF"/>
    <w:rsid w:val="00612344"/>
    <w:rsid w:val="0061234E"/>
    <w:rsid w:val="00613F2D"/>
    <w:rsid w:val="006145B9"/>
    <w:rsid w:val="00615FBF"/>
    <w:rsid w:val="006174D5"/>
    <w:rsid w:val="006175E1"/>
    <w:rsid w:val="00620196"/>
    <w:rsid w:val="006217E0"/>
    <w:rsid w:val="00621BBC"/>
    <w:rsid w:val="00622974"/>
    <w:rsid w:val="00622A82"/>
    <w:rsid w:val="0062365A"/>
    <w:rsid w:val="00624A88"/>
    <w:rsid w:val="00625C73"/>
    <w:rsid w:val="00630CCC"/>
    <w:rsid w:val="00631B07"/>
    <w:rsid w:val="0063254C"/>
    <w:rsid w:val="006332BC"/>
    <w:rsid w:val="00633386"/>
    <w:rsid w:val="00634158"/>
    <w:rsid w:val="00636308"/>
    <w:rsid w:val="006369AA"/>
    <w:rsid w:val="00636C2B"/>
    <w:rsid w:val="006431F2"/>
    <w:rsid w:val="0064343C"/>
    <w:rsid w:val="0064449E"/>
    <w:rsid w:val="00645AB2"/>
    <w:rsid w:val="00646340"/>
    <w:rsid w:val="00646B0A"/>
    <w:rsid w:val="00647D70"/>
    <w:rsid w:val="0065032F"/>
    <w:rsid w:val="00653B06"/>
    <w:rsid w:val="0065447E"/>
    <w:rsid w:val="00654998"/>
    <w:rsid w:val="0065616B"/>
    <w:rsid w:val="006561EA"/>
    <w:rsid w:val="0065710B"/>
    <w:rsid w:val="00657DC8"/>
    <w:rsid w:val="0066129A"/>
    <w:rsid w:val="0066131A"/>
    <w:rsid w:val="00661C5A"/>
    <w:rsid w:val="00662757"/>
    <w:rsid w:val="00662E4B"/>
    <w:rsid w:val="0066337D"/>
    <w:rsid w:val="0066502B"/>
    <w:rsid w:val="00665BE7"/>
    <w:rsid w:val="0066672F"/>
    <w:rsid w:val="00667F01"/>
    <w:rsid w:val="00671210"/>
    <w:rsid w:val="0067140C"/>
    <w:rsid w:val="00672E55"/>
    <w:rsid w:val="00673422"/>
    <w:rsid w:val="00673882"/>
    <w:rsid w:val="00675523"/>
    <w:rsid w:val="00675760"/>
    <w:rsid w:val="006764AF"/>
    <w:rsid w:val="0067654A"/>
    <w:rsid w:val="00676557"/>
    <w:rsid w:val="0067765D"/>
    <w:rsid w:val="00680959"/>
    <w:rsid w:val="006822C0"/>
    <w:rsid w:val="00683252"/>
    <w:rsid w:val="006834CF"/>
    <w:rsid w:val="006842D2"/>
    <w:rsid w:val="006843DE"/>
    <w:rsid w:val="00686D0F"/>
    <w:rsid w:val="00686FDD"/>
    <w:rsid w:val="006908E8"/>
    <w:rsid w:val="006909C3"/>
    <w:rsid w:val="00692C54"/>
    <w:rsid w:val="006932C8"/>
    <w:rsid w:val="00693B42"/>
    <w:rsid w:val="0069409A"/>
    <w:rsid w:val="00694FC5"/>
    <w:rsid w:val="00697DAD"/>
    <w:rsid w:val="006A0405"/>
    <w:rsid w:val="006A29FE"/>
    <w:rsid w:val="006A2B3A"/>
    <w:rsid w:val="006A409A"/>
    <w:rsid w:val="006A439E"/>
    <w:rsid w:val="006A440E"/>
    <w:rsid w:val="006A5982"/>
    <w:rsid w:val="006A59AB"/>
    <w:rsid w:val="006A7474"/>
    <w:rsid w:val="006A7DCB"/>
    <w:rsid w:val="006B1E31"/>
    <w:rsid w:val="006B26B5"/>
    <w:rsid w:val="006B33BC"/>
    <w:rsid w:val="006B6949"/>
    <w:rsid w:val="006B7339"/>
    <w:rsid w:val="006B7925"/>
    <w:rsid w:val="006C1E97"/>
    <w:rsid w:val="006C55EB"/>
    <w:rsid w:val="006C7817"/>
    <w:rsid w:val="006C7A13"/>
    <w:rsid w:val="006D0311"/>
    <w:rsid w:val="006D3DF9"/>
    <w:rsid w:val="006D45B0"/>
    <w:rsid w:val="006D7615"/>
    <w:rsid w:val="006D7DC2"/>
    <w:rsid w:val="006E08D1"/>
    <w:rsid w:val="006E0EE5"/>
    <w:rsid w:val="006E197B"/>
    <w:rsid w:val="006E1B9E"/>
    <w:rsid w:val="006E4E67"/>
    <w:rsid w:val="006E4FEA"/>
    <w:rsid w:val="006E50CD"/>
    <w:rsid w:val="006E55DF"/>
    <w:rsid w:val="006E56B9"/>
    <w:rsid w:val="006E5782"/>
    <w:rsid w:val="006E6147"/>
    <w:rsid w:val="006E69AF"/>
    <w:rsid w:val="006E7090"/>
    <w:rsid w:val="006F08F4"/>
    <w:rsid w:val="006F0B00"/>
    <w:rsid w:val="006F1027"/>
    <w:rsid w:val="006F158F"/>
    <w:rsid w:val="006F186D"/>
    <w:rsid w:val="006F3064"/>
    <w:rsid w:val="006F31A7"/>
    <w:rsid w:val="006F44F9"/>
    <w:rsid w:val="006F497E"/>
    <w:rsid w:val="006F68C2"/>
    <w:rsid w:val="006F6CA0"/>
    <w:rsid w:val="006F76BF"/>
    <w:rsid w:val="006F7CC4"/>
    <w:rsid w:val="00701006"/>
    <w:rsid w:val="00701528"/>
    <w:rsid w:val="00702681"/>
    <w:rsid w:val="00702F8A"/>
    <w:rsid w:val="00703EA0"/>
    <w:rsid w:val="00705A24"/>
    <w:rsid w:val="00706806"/>
    <w:rsid w:val="00706C91"/>
    <w:rsid w:val="00707F5C"/>
    <w:rsid w:val="00710011"/>
    <w:rsid w:val="007103B7"/>
    <w:rsid w:val="00710560"/>
    <w:rsid w:val="0071119F"/>
    <w:rsid w:val="007117B9"/>
    <w:rsid w:val="00711938"/>
    <w:rsid w:val="00711F30"/>
    <w:rsid w:val="00713958"/>
    <w:rsid w:val="00713A0D"/>
    <w:rsid w:val="00714A03"/>
    <w:rsid w:val="00714C69"/>
    <w:rsid w:val="00714D66"/>
    <w:rsid w:val="00714EDC"/>
    <w:rsid w:val="00716121"/>
    <w:rsid w:val="007161FE"/>
    <w:rsid w:val="007174AB"/>
    <w:rsid w:val="0072137B"/>
    <w:rsid w:val="00722EE4"/>
    <w:rsid w:val="00723066"/>
    <w:rsid w:val="007256FF"/>
    <w:rsid w:val="00725A36"/>
    <w:rsid w:val="00727DBB"/>
    <w:rsid w:val="00735AC6"/>
    <w:rsid w:val="0073603A"/>
    <w:rsid w:val="00737459"/>
    <w:rsid w:val="00737CFF"/>
    <w:rsid w:val="007409FE"/>
    <w:rsid w:val="00741EAD"/>
    <w:rsid w:val="00742F11"/>
    <w:rsid w:val="00743533"/>
    <w:rsid w:val="007437C0"/>
    <w:rsid w:val="00743CE7"/>
    <w:rsid w:val="0074442C"/>
    <w:rsid w:val="007448E7"/>
    <w:rsid w:val="00744A20"/>
    <w:rsid w:val="00744A85"/>
    <w:rsid w:val="00746018"/>
    <w:rsid w:val="00746155"/>
    <w:rsid w:val="007467A1"/>
    <w:rsid w:val="0075024A"/>
    <w:rsid w:val="00750648"/>
    <w:rsid w:val="00750F09"/>
    <w:rsid w:val="007510FD"/>
    <w:rsid w:val="0075122D"/>
    <w:rsid w:val="00752B04"/>
    <w:rsid w:val="00753C77"/>
    <w:rsid w:val="00753D7F"/>
    <w:rsid w:val="007540B1"/>
    <w:rsid w:val="007549B6"/>
    <w:rsid w:val="00754CEF"/>
    <w:rsid w:val="007557A7"/>
    <w:rsid w:val="00756F64"/>
    <w:rsid w:val="00760FCB"/>
    <w:rsid w:val="0076138E"/>
    <w:rsid w:val="007615B7"/>
    <w:rsid w:val="00761CE9"/>
    <w:rsid w:val="00762203"/>
    <w:rsid w:val="007623AE"/>
    <w:rsid w:val="007627D4"/>
    <w:rsid w:val="007660DC"/>
    <w:rsid w:val="00766F50"/>
    <w:rsid w:val="00771BA7"/>
    <w:rsid w:val="0077217D"/>
    <w:rsid w:val="0077229B"/>
    <w:rsid w:val="00772A89"/>
    <w:rsid w:val="00772A99"/>
    <w:rsid w:val="007733D1"/>
    <w:rsid w:val="00774968"/>
    <w:rsid w:val="00774C4F"/>
    <w:rsid w:val="00774D2E"/>
    <w:rsid w:val="0078062D"/>
    <w:rsid w:val="00782EE7"/>
    <w:rsid w:val="00787181"/>
    <w:rsid w:val="00790557"/>
    <w:rsid w:val="007910E2"/>
    <w:rsid w:val="00791B98"/>
    <w:rsid w:val="007923E8"/>
    <w:rsid w:val="007925C7"/>
    <w:rsid w:val="00793DE7"/>
    <w:rsid w:val="007941EF"/>
    <w:rsid w:val="00796A96"/>
    <w:rsid w:val="007A00B6"/>
    <w:rsid w:val="007A1567"/>
    <w:rsid w:val="007A1B5A"/>
    <w:rsid w:val="007A1FCA"/>
    <w:rsid w:val="007A226D"/>
    <w:rsid w:val="007A2420"/>
    <w:rsid w:val="007A3383"/>
    <w:rsid w:val="007A41AC"/>
    <w:rsid w:val="007A4BCF"/>
    <w:rsid w:val="007A579A"/>
    <w:rsid w:val="007A617C"/>
    <w:rsid w:val="007A64D5"/>
    <w:rsid w:val="007A64FE"/>
    <w:rsid w:val="007B0A02"/>
    <w:rsid w:val="007B15DD"/>
    <w:rsid w:val="007B1F86"/>
    <w:rsid w:val="007B2628"/>
    <w:rsid w:val="007B2641"/>
    <w:rsid w:val="007B26A7"/>
    <w:rsid w:val="007B38E6"/>
    <w:rsid w:val="007B5240"/>
    <w:rsid w:val="007B7813"/>
    <w:rsid w:val="007C11F6"/>
    <w:rsid w:val="007C13E2"/>
    <w:rsid w:val="007C16B1"/>
    <w:rsid w:val="007C1D51"/>
    <w:rsid w:val="007C2644"/>
    <w:rsid w:val="007C2CB0"/>
    <w:rsid w:val="007C3AE6"/>
    <w:rsid w:val="007C417B"/>
    <w:rsid w:val="007C42AB"/>
    <w:rsid w:val="007C4326"/>
    <w:rsid w:val="007C45EA"/>
    <w:rsid w:val="007C6909"/>
    <w:rsid w:val="007D22BC"/>
    <w:rsid w:val="007D2AEE"/>
    <w:rsid w:val="007D4976"/>
    <w:rsid w:val="007D4D37"/>
    <w:rsid w:val="007D7EE1"/>
    <w:rsid w:val="007E1C17"/>
    <w:rsid w:val="007E1C18"/>
    <w:rsid w:val="007E1DD4"/>
    <w:rsid w:val="007E1E2E"/>
    <w:rsid w:val="007E2DE1"/>
    <w:rsid w:val="007E37BB"/>
    <w:rsid w:val="007F04ED"/>
    <w:rsid w:val="007F10B4"/>
    <w:rsid w:val="007F112A"/>
    <w:rsid w:val="007F1917"/>
    <w:rsid w:val="007F4C27"/>
    <w:rsid w:val="007F5A47"/>
    <w:rsid w:val="007F6961"/>
    <w:rsid w:val="007F7296"/>
    <w:rsid w:val="007F7D26"/>
    <w:rsid w:val="008000F2"/>
    <w:rsid w:val="0080137C"/>
    <w:rsid w:val="008035F7"/>
    <w:rsid w:val="008042EA"/>
    <w:rsid w:val="008046EA"/>
    <w:rsid w:val="00807B85"/>
    <w:rsid w:val="00810334"/>
    <w:rsid w:val="00810E50"/>
    <w:rsid w:val="00811D0A"/>
    <w:rsid w:val="008125C8"/>
    <w:rsid w:val="00813D04"/>
    <w:rsid w:val="0081404D"/>
    <w:rsid w:val="00814206"/>
    <w:rsid w:val="008142CE"/>
    <w:rsid w:val="00814D85"/>
    <w:rsid w:val="00814DF1"/>
    <w:rsid w:val="00815836"/>
    <w:rsid w:val="0081706F"/>
    <w:rsid w:val="00822487"/>
    <w:rsid w:val="008227EE"/>
    <w:rsid w:val="00824372"/>
    <w:rsid w:val="00825176"/>
    <w:rsid w:val="00825A72"/>
    <w:rsid w:val="00825B98"/>
    <w:rsid w:val="008261FB"/>
    <w:rsid w:val="0082778F"/>
    <w:rsid w:val="00827D6E"/>
    <w:rsid w:val="008316C4"/>
    <w:rsid w:val="008316E2"/>
    <w:rsid w:val="008323AD"/>
    <w:rsid w:val="00833857"/>
    <w:rsid w:val="008361E0"/>
    <w:rsid w:val="008362EC"/>
    <w:rsid w:val="00836818"/>
    <w:rsid w:val="00836F04"/>
    <w:rsid w:val="00837FF6"/>
    <w:rsid w:val="00840136"/>
    <w:rsid w:val="00840DA5"/>
    <w:rsid w:val="00841698"/>
    <w:rsid w:val="0084355A"/>
    <w:rsid w:val="008453E6"/>
    <w:rsid w:val="00845C7B"/>
    <w:rsid w:val="0084619A"/>
    <w:rsid w:val="00846552"/>
    <w:rsid w:val="00853AC7"/>
    <w:rsid w:val="008541FA"/>
    <w:rsid w:val="00855C84"/>
    <w:rsid w:val="00856BF9"/>
    <w:rsid w:val="00856E83"/>
    <w:rsid w:val="00856F8C"/>
    <w:rsid w:val="00857554"/>
    <w:rsid w:val="00861526"/>
    <w:rsid w:val="008617CE"/>
    <w:rsid w:val="00862EA0"/>
    <w:rsid w:val="00863431"/>
    <w:rsid w:val="008636FF"/>
    <w:rsid w:val="00863CB1"/>
    <w:rsid w:val="00864778"/>
    <w:rsid w:val="008647DE"/>
    <w:rsid w:val="00864BEB"/>
    <w:rsid w:val="00864DE8"/>
    <w:rsid w:val="0086530B"/>
    <w:rsid w:val="00870C14"/>
    <w:rsid w:val="008719BA"/>
    <w:rsid w:val="00871E85"/>
    <w:rsid w:val="00872BC2"/>
    <w:rsid w:val="00874681"/>
    <w:rsid w:val="00874A77"/>
    <w:rsid w:val="00874D0E"/>
    <w:rsid w:val="008774A8"/>
    <w:rsid w:val="00877BEB"/>
    <w:rsid w:val="0088026B"/>
    <w:rsid w:val="00881004"/>
    <w:rsid w:val="0088166A"/>
    <w:rsid w:val="00881E3C"/>
    <w:rsid w:val="00882558"/>
    <w:rsid w:val="00882569"/>
    <w:rsid w:val="008826EA"/>
    <w:rsid w:val="008847B4"/>
    <w:rsid w:val="00887767"/>
    <w:rsid w:val="00887A16"/>
    <w:rsid w:val="008903A5"/>
    <w:rsid w:val="00892102"/>
    <w:rsid w:val="00893340"/>
    <w:rsid w:val="00894996"/>
    <w:rsid w:val="00894EA9"/>
    <w:rsid w:val="00895687"/>
    <w:rsid w:val="00895A26"/>
    <w:rsid w:val="00895C63"/>
    <w:rsid w:val="00895F85"/>
    <w:rsid w:val="0089691D"/>
    <w:rsid w:val="0089750E"/>
    <w:rsid w:val="00897B07"/>
    <w:rsid w:val="00897F30"/>
    <w:rsid w:val="008A0220"/>
    <w:rsid w:val="008A032B"/>
    <w:rsid w:val="008A2218"/>
    <w:rsid w:val="008A24A8"/>
    <w:rsid w:val="008A3157"/>
    <w:rsid w:val="008A3BDA"/>
    <w:rsid w:val="008A3CBB"/>
    <w:rsid w:val="008A5464"/>
    <w:rsid w:val="008B020E"/>
    <w:rsid w:val="008B1FA1"/>
    <w:rsid w:val="008B3700"/>
    <w:rsid w:val="008B3744"/>
    <w:rsid w:val="008B37BD"/>
    <w:rsid w:val="008B39E7"/>
    <w:rsid w:val="008B442E"/>
    <w:rsid w:val="008B4E97"/>
    <w:rsid w:val="008B5D40"/>
    <w:rsid w:val="008B6791"/>
    <w:rsid w:val="008B683C"/>
    <w:rsid w:val="008B696C"/>
    <w:rsid w:val="008B76CD"/>
    <w:rsid w:val="008B7945"/>
    <w:rsid w:val="008C05B1"/>
    <w:rsid w:val="008C164E"/>
    <w:rsid w:val="008C5C2E"/>
    <w:rsid w:val="008C5C91"/>
    <w:rsid w:val="008D0042"/>
    <w:rsid w:val="008D0994"/>
    <w:rsid w:val="008D0D17"/>
    <w:rsid w:val="008D0E08"/>
    <w:rsid w:val="008D16CB"/>
    <w:rsid w:val="008D27E3"/>
    <w:rsid w:val="008D2D91"/>
    <w:rsid w:val="008D30BD"/>
    <w:rsid w:val="008D3B34"/>
    <w:rsid w:val="008D3D36"/>
    <w:rsid w:val="008D40C7"/>
    <w:rsid w:val="008D459C"/>
    <w:rsid w:val="008D4A66"/>
    <w:rsid w:val="008D4C47"/>
    <w:rsid w:val="008D57C9"/>
    <w:rsid w:val="008D77E6"/>
    <w:rsid w:val="008E0350"/>
    <w:rsid w:val="008E0CC2"/>
    <w:rsid w:val="008E135B"/>
    <w:rsid w:val="008E1B1D"/>
    <w:rsid w:val="008E230D"/>
    <w:rsid w:val="008E2431"/>
    <w:rsid w:val="008E2B9D"/>
    <w:rsid w:val="008E3232"/>
    <w:rsid w:val="008E4F9E"/>
    <w:rsid w:val="008E7A80"/>
    <w:rsid w:val="008F039F"/>
    <w:rsid w:val="008F0484"/>
    <w:rsid w:val="008F1816"/>
    <w:rsid w:val="008F2F52"/>
    <w:rsid w:val="008F3C26"/>
    <w:rsid w:val="008F3F60"/>
    <w:rsid w:val="008F4533"/>
    <w:rsid w:val="008F5611"/>
    <w:rsid w:val="00900941"/>
    <w:rsid w:val="00900ADF"/>
    <w:rsid w:val="00901BAB"/>
    <w:rsid w:val="00903258"/>
    <w:rsid w:val="00903C95"/>
    <w:rsid w:val="009061BC"/>
    <w:rsid w:val="00910091"/>
    <w:rsid w:val="0091031A"/>
    <w:rsid w:val="00911F5D"/>
    <w:rsid w:val="009132A4"/>
    <w:rsid w:val="0091532E"/>
    <w:rsid w:val="00915B22"/>
    <w:rsid w:val="00915D4F"/>
    <w:rsid w:val="00920777"/>
    <w:rsid w:val="00920D76"/>
    <w:rsid w:val="00920E79"/>
    <w:rsid w:val="0092106F"/>
    <w:rsid w:val="00921555"/>
    <w:rsid w:val="00921EF4"/>
    <w:rsid w:val="00924B6A"/>
    <w:rsid w:val="00925086"/>
    <w:rsid w:val="00925EAF"/>
    <w:rsid w:val="0092607F"/>
    <w:rsid w:val="009268AE"/>
    <w:rsid w:val="00926CF9"/>
    <w:rsid w:val="00927F09"/>
    <w:rsid w:val="00930638"/>
    <w:rsid w:val="00931124"/>
    <w:rsid w:val="00931A31"/>
    <w:rsid w:val="009320C0"/>
    <w:rsid w:val="0093300D"/>
    <w:rsid w:val="0093395E"/>
    <w:rsid w:val="00934CAD"/>
    <w:rsid w:val="009350E1"/>
    <w:rsid w:val="009353D9"/>
    <w:rsid w:val="00935699"/>
    <w:rsid w:val="00935B91"/>
    <w:rsid w:val="0093731F"/>
    <w:rsid w:val="009419C3"/>
    <w:rsid w:val="00941C10"/>
    <w:rsid w:val="0094220F"/>
    <w:rsid w:val="00942AAE"/>
    <w:rsid w:val="00943154"/>
    <w:rsid w:val="009436A6"/>
    <w:rsid w:val="00943848"/>
    <w:rsid w:val="0094491C"/>
    <w:rsid w:val="009456CC"/>
    <w:rsid w:val="00950439"/>
    <w:rsid w:val="00950D53"/>
    <w:rsid w:val="00952AF4"/>
    <w:rsid w:val="009543A6"/>
    <w:rsid w:val="00954ED4"/>
    <w:rsid w:val="00956B14"/>
    <w:rsid w:val="009570F8"/>
    <w:rsid w:val="0095791F"/>
    <w:rsid w:val="0096035F"/>
    <w:rsid w:val="00960E81"/>
    <w:rsid w:val="009630E1"/>
    <w:rsid w:val="00964848"/>
    <w:rsid w:val="00965314"/>
    <w:rsid w:val="00965E31"/>
    <w:rsid w:val="00966ADC"/>
    <w:rsid w:val="009701C6"/>
    <w:rsid w:val="009701FF"/>
    <w:rsid w:val="00973908"/>
    <w:rsid w:val="0097444C"/>
    <w:rsid w:val="0097538E"/>
    <w:rsid w:val="00976231"/>
    <w:rsid w:val="00976683"/>
    <w:rsid w:val="00981F04"/>
    <w:rsid w:val="009840F3"/>
    <w:rsid w:val="0098437F"/>
    <w:rsid w:val="00986411"/>
    <w:rsid w:val="00986AD8"/>
    <w:rsid w:val="00986C61"/>
    <w:rsid w:val="00986D7D"/>
    <w:rsid w:val="00986F1A"/>
    <w:rsid w:val="00987930"/>
    <w:rsid w:val="009879F7"/>
    <w:rsid w:val="009925E7"/>
    <w:rsid w:val="00994DD9"/>
    <w:rsid w:val="00996434"/>
    <w:rsid w:val="00996F08"/>
    <w:rsid w:val="009A064F"/>
    <w:rsid w:val="009A0ED8"/>
    <w:rsid w:val="009A1716"/>
    <w:rsid w:val="009A17CC"/>
    <w:rsid w:val="009A1C1A"/>
    <w:rsid w:val="009A2153"/>
    <w:rsid w:val="009A28AB"/>
    <w:rsid w:val="009A3E1D"/>
    <w:rsid w:val="009A3FDB"/>
    <w:rsid w:val="009A4480"/>
    <w:rsid w:val="009A6928"/>
    <w:rsid w:val="009B0A5A"/>
    <w:rsid w:val="009B0DBA"/>
    <w:rsid w:val="009B2491"/>
    <w:rsid w:val="009B24F5"/>
    <w:rsid w:val="009B6D0E"/>
    <w:rsid w:val="009B74B6"/>
    <w:rsid w:val="009B7A0A"/>
    <w:rsid w:val="009C028F"/>
    <w:rsid w:val="009C2357"/>
    <w:rsid w:val="009C2516"/>
    <w:rsid w:val="009C3E6A"/>
    <w:rsid w:val="009C721C"/>
    <w:rsid w:val="009D0E0E"/>
    <w:rsid w:val="009D5625"/>
    <w:rsid w:val="009D59B4"/>
    <w:rsid w:val="009D5B10"/>
    <w:rsid w:val="009D5C8D"/>
    <w:rsid w:val="009D6677"/>
    <w:rsid w:val="009E03CF"/>
    <w:rsid w:val="009E0FFC"/>
    <w:rsid w:val="009E180A"/>
    <w:rsid w:val="009E2776"/>
    <w:rsid w:val="009E290B"/>
    <w:rsid w:val="009E2ACC"/>
    <w:rsid w:val="009E3433"/>
    <w:rsid w:val="009E5A30"/>
    <w:rsid w:val="009E5D27"/>
    <w:rsid w:val="009E5EBF"/>
    <w:rsid w:val="009E6752"/>
    <w:rsid w:val="009F2D04"/>
    <w:rsid w:val="009F352C"/>
    <w:rsid w:val="009F3C7D"/>
    <w:rsid w:val="009F594B"/>
    <w:rsid w:val="009F5E56"/>
    <w:rsid w:val="009F63FA"/>
    <w:rsid w:val="009F71D8"/>
    <w:rsid w:val="009F7429"/>
    <w:rsid w:val="009F7B0D"/>
    <w:rsid w:val="00A013DA"/>
    <w:rsid w:val="00A03366"/>
    <w:rsid w:val="00A05471"/>
    <w:rsid w:val="00A070CB"/>
    <w:rsid w:val="00A072FF"/>
    <w:rsid w:val="00A10830"/>
    <w:rsid w:val="00A116F7"/>
    <w:rsid w:val="00A11B66"/>
    <w:rsid w:val="00A13971"/>
    <w:rsid w:val="00A13BE2"/>
    <w:rsid w:val="00A159C9"/>
    <w:rsid w:val="00A15FF4"/>
    <w:rsid w:val="00A160E7"/>
    <w:rsid w:val="00A1635C"/>
    <w:rsid w:val="00A16F25"/>
    <w:rsid w:val="00A208F5"/>
    <w:rsid w:val="00A20F18"/>
    <w:rsid w:val="00A21178"/>
    <w:rsid w:val="00A21E8A"/>
    <w:rsid w:val="00A23FF8"/>
    <w:rsid w:val="00A253F6"/>
    <w:rsid w:val="00A30FEE"/>
    <w:rsid w:val="00A313D1"/>
    <w:rsid w:val="00A31563"/>
    <w:rsid w:val="00A32569"/>
    <w:rsid w:val="00A336B1"/>
    <w:rsid w:val="00A341E0"/>
    <w:rsid w:val="00A355AA"/>
    <w:rsid w:val="00A3574D"/>
    <w:rsid w:val="00A3611B"/>
    <w:rsid w:val="00A379D9"/>
    <w:rsid w:val="00A4074D"/>
    <w:rsid w:val="00A4083C"/>
    <w:rsid w:val="00A41174"/>
    <w:rsid w:val="00A446D3"/>
    <w:rsid w:val="00A45286"/>
    <w:rsid w:val="00A46E5B"/>
    <w:rsid w:val="00A50291"/>
    <w:rsid w:val="00A51274"/>
    <w:rsid w:val="00A515E0"/>
    <w:rsid w:val="00A51A73"/>
    <w:rsid w:val="00A51E30"/>
    <w:rsid w:val="00A5204B"/>
    <w:rsid w:val="00A521F4"/>
    <w:rsid w:val="00A529F4"/>
    <w:rsid w:val="00A53148"/>
    <w:rsid w:val="00A53C0F"/>
    <w:rsid w:val="00A55616"/>
    <w:rsid w:val="00A5643E"/>
    <w:rsid w:val="00A564AA"/>
    <w:rsid w:val="00A56FA8"/>
    <w:rsid w:val="00A60E15"/>
    <w:rsid w:val="00A60E74"/>
    <w:rsid w:val="00A6210F"/>
    <w:rsid w:val="00A62E2D"/>
    <w:rsid w:val="00A63397"/>
    <w:rsid w:val="00A63814"/>
    <w:rsid w:val="00A64631"/>
    <w:rsid w:val="00A67D80"/>
    <w:rsid w:val="00A704F2"/>
    <w:rsid w:val="00A7158F"/>
    <w:rsid w:val="00A72C17"/>
    <w:rsid w:val="00A73BD1"/>
    <w:rsid w:val="00A740B5"/>
    <w:rsid w:val="00A742D6"/>
    <w:rsid w:val="00A77A27"/>
    <w:rsid w:val="00A80F1B"/>
    <w:rsid w:val="00A81A19"/>
    <w:rsid w:val="00A827D9"/>
    <w:rsid w:val="00A82BFD"/>
    <w:rsid w:val="00A84C45"/>
    <w:rsid w:val="00A86AA5"/>
    <w:rsid w:val="00A90323"/>
    <w:rsid w:val="00A90D2B"/>
    <w:rsid w:val="00A93E07"/>
    <w:rsid w:val="00A941B7"/>
    <w:rsid w:val="00A94267"/>
    <w:rsid w:val="00A96199"/>
    <w:rsid w:val="00A96236"/>
    <w:rsid w:val="00A9635E"/>
    <w:rsid w:val="00A96DCD"/>
    <w:rsid w:val="00A97B62"/>
    <w:rsid w:val="00AA0455"/>
    <w:rsid w:val="00AA0F28"/>
    <w:rsid w:val="00AA16EC"/>
    <w:rsid w:val="00AA2242"/>
    <w:rsid w:val="00AA2347"/>
    <w:rsid w:val="00AA24F9"/>
    <w:rsid w:val="00AA2A77"/>
    <w:rsid w:val="00AA3502"/>
    <w:rsid w:val="00AA362A"/>
    <w:rsid w:val="00AA4480"/>
    <w:rsid w:val="00AA58E0"/>
    <w:rsid w:val="00AA5E8F"/>
    <w:rsid w:val="00AB0255"/>
    <w:rsid w:val="00AB0B4C"/>
    <w:rsid w:val="00AB175D"/>
    <w:rsid w:val="00AB17D9"/>
    <w:rsid w:val="00AB17E1"/>
    <w:rsid w:val="00AB318F"/>
    <w:rsid w:val="00AB3356"/>
    <w:rsid w:val="00AB3A87"/>
    <w:rsid w:val="00AB4388"/>
    <w:rsid w:val="00AB6CA3"/>
    <w:rsid w:val="00AB734E"/>
    <w:rsid w:val="00AC070C"/>
    <w:rsid w:val="00AC2053"/>
    <w:rsid w:val="00AC2AF9"/>
    <w:rsid w:val="00AC3F6B"/>
    <w:rsid w:val="00AC4BD9"/>
    <w:rsid w:val="00AC4E83"/>
    <w:rsid w:val="00AC55DD"/>
    <w:rsid w:val="00AC57FC"/>
    <w:rsid w:val="00AC5E05"/>
    <w:rsid w:val="00AC621E"/>
    <w:rsid w:val="00AC6EF6"/>
    <w:rsid w:val="00AC7C86"/>
    <w:rsid w:val="00AD01E0"/>
    <w:rsid w:val="00AD34D9"/>
    <w:rsid w:val="00AD3D8E"/>
    <w:rsid w:val="00AD5174"/>
    <w:rsid w:val="00AD657F"/>
    <w:rsid w:val="00AD69FE"/>
    <w:rsid w:val="00AD6AA8"/>
    <w:rsid w:val="00AD78E6"/>
    <w:rsid w:val="00AE094F"/>
    <w:rsid w:val="00AE0B1E"/>
    <w:rsid w:val="00AE0B7B"/>
    <w:rsid w:val="00AE115E"/>
    <w:rsid w:val="00AE2416"/>
    <w:rsid w:val="00AE2950"/>
    <w:rsid w:val="00AE3480"/>
    <w:rsid w:val="00AE4723"/>
    <w:rsid w:val="00AE577A"/>
    <w:rsid w:val="00AE5A6F"/>
    <w:rsid w:val="00AE61B1"/>
    <w:rsid w:val="00AE686E"/>
    <w:rsid w:val="00AE792E"/>
    <w:rsid w:val="00AE7B4C"/>
    <w:rsid w:val="00AE7F01"/>
    <w:rsid w:val="00AF131B"/>
    <w:rsid w:val="00AF3954"/>
    <w:rsid w:val="00AF6807"/>
    <w:rsid w:val="00AF6BBA"/>
    <w:rsid w:val="00AF7655"/>
    <w:rsid w:val="00B0074C"/>
    <w:rsid w:val="00B00D9B"/>
    <w:rsid w:val="00B00D9D"/>
    <w:rsid w:val="00B00F33"/>
    <w:rsid w:val="00B01649"/>
    <w:rsid w:val="00B0179D"/>
    <w:rsid w:val="00B01F73"/>
    <w:rsid w:val="00B04327"/>
    <w:rsid w:val="00B044D9"/>
    <w:rsid w:val="00B0754F"/>
    <w:rsid w:val="00B075BA"/>
    <w:rsid w:val="00B07996"/>
    <w:rsid w:val="00B10BBD"/>
    <w:rsid w:val="00B10CDE"/>
    <w:rsid w:val="00B13415"/>
    <w:rsid w:val="00B1342B"/>
    <w:rsid w:val="00B1414C"/>
    <w:rsid w:val="00B156E0"/>
    <w:rsid w:val="00B169CF"/>
    <w:rsid w:val="00B169DD"/>
    <w:rsid w:val="00B23C23"/>
    <w:rsid w:val="00B24764"/>
    <w:rsid w:val="00B26533"/>
    <w:rsid w:val="00B265BE"/>
    <w:rsid w:val="00B31F25"/>
    <w:rsid w:val="00B31F8A"/>
    <w:rsid w:val="00B325F1"/>
    <w:rsid w:val="00B327F6"/>
    <w:rsid w:val="00B34901"/>
    <w:rsid w:val="00B35200"/>
    <w:rsid w:val="00B353C1"/>
    <w:rsid w:val="00B3559A"/>
    <w:rsid w:val="00B37CE7"/>
    <w:rsid w:val="00B40247"/>
    <w:rsid w:val="00B403F7"/>
    <w:rsid w:val="00B40814"/>
    <w:rsid w:val="00B4145A"/>
    <w:rsid w:val="00B41948"/>
    <w:rsid w:val="00B41F5C"/>
    <w:rsid w:val="00B4419A"/>
    <w:rsid w:val="00B4480D"/>
    <w:rsid w:val="00B450D0"/>
    <w:rsid w:val="00B45531"/>
    <w:rsid w:val="00B46201"/>
    <w:rsid w:val="00B46ACD"/>
    <w:rsid w:val="00B518B2"/>
    <w:rsid w:val="00B53716"/>
    <w:rsid w:val="00B538CC"/>
    <w:rsid w:val="00B5465D"/>
    <w:rsid w:val="00B54B93"/>
    <w:rsid w:val="00B55809"/>
    <w:rsid w:val="00B56DAC"/>
    <w:rsid w:val="00B57BAE"/>
    <w:rsid w:val="00B607E5"/>
    <w:rsid w:val="00B60946"/>
    <w:rsid w:val="00B60D61"/>
    <w:rsid w:val="00B61B2D"/>
    <w:rsid w:val="00B61C18"/>
    <w:rsid w:val="00B6279D"/>
    <w:rsid w:val="00B63595"/>
    <w:rsid w:val="00B63A45"/>
    <w:rsid w:val="00B64994"/>
    <w:rsid w:val="00B65F24"/>
    <w:rsid w:val="00B66C7E"/>
    <w:rsid w:val="00B66FDE"/>
    <w:rsid w:val="00B67241"/>
    <w:rsid w:val="00B67493"/>
    <w:rsid w:val="00B674E8"/>
    <w:rsid w:val="00B67DA2"/>
    <w:rsid w:val="00B75904"/>
    <w:rsid w:val="00B76373"/>
    <w:rsid w:val="00B8089F"/>
    <w:rsid w:val="00B810EE"/>
    <w:rsid w:val="00B826F1"/>
    <w:rsid w:val="00B82AD7"/>
    <w:rsid w:val="00B83D01"/>
    <w:rsid w:val="00B83DE4"/>
    <w:rsid w:val="00B84A9A"/>
    <w:rsid w:val="00B84B04"/>
    <w:rsid w:val="00B87213"/>
    <w:rsid w:val="00B87B36"/>
    <w:rsid w:val="00B87E87"/>
    <w:rsid w:val="00B87F85"/>
    <w:rsid w:val="00B90812"/>
    <w:rsid w:val="00B90F32"/>
    <w:rsid w:val="00B91BF1"/>
    <w:rsid w:val="00B934C2"/>
    <w:rsid w:val="00B93FB9"/>
    <w:rsid w:val="00B94064"/>
    <w:rsid w:val="00B94177"/>
    <w:rsid w:val="00B96595"/>
    <w:rsid w:val="00B97D60"/>
    <w:rsid w:val="00BA0B37"/>
    <w:rsid w:val="00BA1CB4"/>
    <w:rsid w:val="00BA578F"/>
    <w:rsid w:val="00BA6565"/>
    <w:rsid w:val="00BA6DBB"/>
    <w:rsid w:val="00BB1045"/>
    <w:rsid w:val="00BB18D1"/>
    <w:rsid w:val="00BB28C6"/>
    <w:rsid w:val="00BB39D1"/>
    <w:rsid w:val="00BB3A2E"/>
    <w:rsid w:val="00BB4124"/>
    <w:rsid w:val="00BB5682"/>
    <w:rsid w:val="00BB6DB7"/>
    <w:rsid w:val="00BC0AFC"/>
    <w:rsid w:val="00BC0D4B"/>
    <w:rsid w:val="00BC2757"/>
    <w:rsid w:val="00BC40CA"/>
    <w:rsid w:val="00BC4589"/>
    <w:rsid w:val="00BC56FC"/>
    <w:rsid w:val="00BC583B"/>
    <w:rsid w:val="00BD0B63"/>
    <w:rsid w:val="00BD119E"/>
    <w:rsid w:val="00BD2A84"/>
    <w:rsid w:val="00BD365C"/>
    <w:rsid w:val="00BD48F5"/>
    <w:rsid w:val="00BD4B96"/>
    <w:rsid w:val="00BD4FE2"/>
    <w:rsid w:val="00BD6E47"/>
    <w:rsid w:val="00BD75F5"/>
    <w:rsid w:val="00BD7EB7"/>
    <w:rsid w:val="00BE125C"/>
    <w:rsid w:val="00BE3926"/>
    <w:rsid w:val="00BE4AA8"/>
    <w:rsid w:val="00BE563D"/>
    <w:rsid w:val="00BE5836"/>
    <w:rsid w:val="00BF06E0"/>
    <w:rsid w:val="00BF086A"/>
    <w:rsid w:val="00BF0C06"/>
    <w:rsid w:val="00BF24E6"/>
    <w:rsid w:val="00BF2961"/>
    <w:rsid w:val="00BF32E0"/>
    <w:rsid w:val="00BF3AA0"/>
    <w:rsid w:val="00BF42C2"/>
    <w:rsid w:val="00BF7BE6"/>
    <w:rsid w:val="00BF7CBB"/>
    <w:rsid w:val="00BF7EC5"/>
    <w:rsid w:val="00C0155B"/>
    <w:rsid w:val="00C030D2"/>
    <w:rsid w:val="00C03590"/>
    <w:rsid w:val="00C03755"/>
    <w:rsid w:val="00C03A5E"/>
    <w:rsid w:val="00C04FFB"/>
    <w:rsid w:val="00C07B64"/>
    <w:rsid w:val="00C10460"/>
    <w:rsid w:val="00C132BD"/>
    <w:rsid w:val="00C1422B"/>
    <w:rsid w:val="00C14382"/>
    <w:rsid w:val="00C1484F"/>
    <w:rsid w:val="00C16C95"/>
    <w:rsid w:val="00C171E1"/>
    <w:rsid w:val="00C20C02"/>
    <w:rsid w:val="00C20F2C"/>
    <w:rsid w:val="00C226F1"/>
    <w:rsid w:val="00C22777"/>
    <w:rsid w:val="00C23074"/>
    <w:rsid w:val="00C23ACD"/>
    <w:rsid w:val="00C2485D"/>
    <w:rsid w:val="00C25477"/>
    <w:rsid w:val="00C2658F"/>
    <w:rsid w:val="00C303B4"/>
    <w:rsid w:val="00C304B1"/>
    <w:rsid w:val="00C31AA4"/>
    <w:rsid w:val="00C32075"/>
    <w:rsid w:val="00C329A7"/>
    <w:rsid w:val="00C34112"/>
    <w:rsid w:val="00C34386"/>
    <w:rsid w:val="00C3526C"/>
    <w:rsid w:val="00C35847"/>
    <w:rsid w:val="00C36300"/>
    <w:rsid w:val="00C3672A"/>
    <w:rsid w:val="00C376EA"/>
    <w:rsid w:val="00C4018E"/>
    <w:rsid w:val="00C416ED"/>
    <w:rsid w:val="00C41C6E"/>
    <w:rsid w:val="00C423FF"/>
    <w:rsid w:val="00C4291B"/>
    <w:rsid w:val="00C42D18"/>
    <w:rsid w:val="00C4745B"/>
    <w:rsid w:val="00C477A7"/>
    <w:rsid w:val="00C477AF"/>
    <w:rsid w:val="00C479A9"/>
    <w:rsid w:val="00C50239"/>
    <w:rsid w:val="00C508CF"/>
    <w:rsid w:val="00C5174A"/>
    <w:rsid w:val="00C5217A"/>
    <w:rsid w:val="00C52875"/>
    <w:rsid w:val="00C531E9"/>
    <w:rsid w:val="00C53B77"/>
    <w:rsid w:val="00C5450D"/>
    <w:rsid w:val="00C55BC1"/>
    <w:rsid w:val="00C56097"/>
    <w:rsid w:val="00C5792C"/>
    <w:rsid w:val="00C6022C"/>
    <w:rsid w:val="00C60300"/>
    <w:rsid w:val="00C60453"/>
    <w:rsid w:val="00C617F0"/>
    <w:rsid w:val="00C61C84"/>
    <w:rsid w:val="00C62475"/>
    <w:rsid w:val="00C62EA8"/>
    <w:rsid w:val="00C64AC1"/>
    <w:rsid w:val="00C6599E"/>
    <w:rsid w:val="00C66725"/>
    <w:rsid w:val="00C66883"/>
    <w:rsid w:val="00C66941"/>
    <w:rsid w:val="00C66D9B"/>
    <w:rsid w:val="00C71746"/>
    <w:rsid w:val="00C71BAC"/>
    <w:rsid w:val="00C74833"/>
    <w:rsid w:val="00C74935"/>
    <w:rsid w:val="00C76A3A"/>
    <w:rsid w:val="00C772ED"/>
    <w:rsid w:val="00C77354"/>
    <w:rsid w:val="00C80544"/>
    <w:rsid w:val="00C80C65"/>
    <w:rsid w:val="00C8123E"/>
    <w:rsid w:val="00C81824"/>
    <w:rsid w:val="00C82E67"/>
    <w:rsid w:val="00C83B5C"/>
    <w:rsid w:val="00C84D95"/>
    <w:rsid w:val="00C84E8D"/>
    <w:rsid w:val="00C85CDC"/>
    <w:rsid w:val="00C8679C"/>
    <w:rsid w:val="00C86E16"/>
    <w:rsid w:val="00C87677"/>
    <w:rsid w:val="00C90475"/>
    <w:rsid w:val="00C93441"/>
    <w:rsid w:val="00C93E67"/>
    <w:rsid w:val="00C964B0"/>
    <w:rsid w:val="00C969C3"/>
    <w:rsid w:val="00C974E4"/>
    <w:rsid w:val="00CA0546"/>
    <w:rsid w:val="00CA099F"/>
    <w:rsid w:val="00CA1959"/>
    <w:rsid w:val="00CA252F"/>
    <w:rsid w:val="00CA3050"/>
    <w:rsid w:val="00CA30BE"/>
    <w:rsid w:val="00CA3C8E"/>
    <w:rsid w:val="00CA4044"/>
    <w:rsid w:val="00CA4727"/>
    <w:rsid w:val="00CA4D59"/>
    <w:rsid w:val="00CA5579"/>
    <w:rsid w:val="00CA5996"/>
    <w:rsid w:val="00CA6D75"/>
    <w:rsid w:val="00CA79C8"/>
    <w:rsid w:val="00CB04D5"/>
    <w:rsid w:val="00CB0D01"/>
    <w:rsid w:val="00CB5821"/>
    <w:rsid w:val="00CB5B4C"/>
    <w:rsid w:val="00CB6526"/>
    <w:rsid w:val="00CC16F6"/>
    <w:rsid w:val="00CC2296"/>
    <w:rsid w:val="00CC3A1E"/>
    <w:rsid w:val="00CC4BD7"/>
    <w:rsid w:val="00CC4C8B"/>
    <w:rsid w:val="00CD097E"/>
    <w:rsid w:val="00CD0A93"/>
    <w:rsid w:val="00CD0C11"/>
    <w:rsid w:val="00CD1A8E"/>
    <w:rsid w:val="00CD2B24"/>
    <w:rsid w:val="00CD322E"/>
    <w:rsid w:val="00CD3AAE"/>
    <w:rsid w:val="00CD5598"/>
    <w:rsid w:val="00CD6131"/>
    <w:rsid w:val="00CD62D5"/>
    <w:rsid w:val="00CD6B33"/>
    <w:rsid w:val="00CD7C29"/>
    <w:rsid w:val="00CD7F1B"/>
    <w:rsid w:val="00CE05FE"/>
    <w:rsid w:val="00CE09F4"/>
    <w:rsid w:val="00CE135F"/>
    <w:rsid w:val="00CE1498"/>
    <w:rsid w:val="00CE184B"/>
    <w:rsid w:val="00CE1C4E"/>
    <w:rsid w:val="00CE2111"/>
    <w:rsid w:val="00CE23EC"/>
    <w:rsid w:val="00CE27BD"/>
    <w:rsid w:val="00CE2DA4"/>
    <w:rsid w:val="00CE3FC8"/>
    <w:rsid w:val="00CE40E2"/>
    <w:rsid w:val="00CE4918"/>
    <w:rsid w:val="00CE56C9"/>
    <w:rsid w:val="00CE5AC9"/>
    <w:rsid w:val="00CE6C55"/>
    <w:rsid w:val="00CE7192"/>
    <w:rsid w:val="00CF0A99"/>
    <w:rsid w:val="00CF1B6F"/>
    <w:rsid w:val="00CF1E54"/>
    <w:rsid w:val="00CF36A9"/>
    <w:rsid w:val="00CF5E1D"/>
    <w:rsid w:val="00CF71FC"/>
    <w:rsid w:val="00CF73D2"/>
    <w:rsid w:val="00CF7419"/>
    <w:rsid w:val="00CF747D"/>
    <w:rsid w:val="00CF74EF"/>
    <w:rsid w:val="00D00FC2"/>
    <w:rsid w:val="00D043DD"/>
    <w:rsid w:val="00D04FC1"/>
    <w:rsid w:val="00D1020E"/>
    <w:rsid w:val="00D10646"/>
    <w:rsid w:val="00D11708"/>
    <w:rsid w:val="00D11D5B"/>
    <w:rsid w:val="00D12B21"/>
    <w:rsid w:val="00D1346A"/>
    <w:rsid w:val="00D15AC6"/>
    <w:rsid w:val="00D15B5B"/>
    <w:rsid w:val="00D17CF0"/>
    <w:rsid w:val="00D207EE"/>
    <w:rsid w:val="00D20F51"/>
    <w:rsid w:val="00D210AC"/>
    <w:rsid w:val="00D223CF"/>
    <w:rsid w:val="00D22E41"/>
    <w:rsid w:val="00D230BF"/>
    <w:rsid w:val="00D241D7"/>
    <w:rsid w:val="00D247AA"/>
    <w:rsid w:val="00D24AC6"/>
    <w:rsid w:val="00D25008"/>
    <w:rsid w:val="00D2650C"/>
    <w:rsid w:val="00D302A8"/>
    <w:rsid w:val="00D302DD"/>
    <w:rsid w:val="00D30BA2"/>
    <w:rsid w:val="00D3331B"/>
    <w:rsid w:val="00D33826"/>
    <w:rsid w:val="00D33A9E"/>
    <w:rsid w:val="00D33BA9"/>
    <w:rsid w:val="00D34937"/>
    <w:rsid w:val="00D35095"/>
    <w:rsid w:val="00D41B33"/>
    <w:rsid w:val="00D41BF5"/>
    <w:rsid w:val="00D44835"/>
    <w:rsid w:val="00D44BB6"/>
    <w:rsid w:val="00D44E99"/>
    <w:rsid w:val="00D459ED"/>
    <w:rsid w:val="00D45F6B"/>
    <w:rsid w:val="00D4697E"/>
    <w:rsid w:val="00D47730"/>
    <w:rsid w:val="00D51C9C"/>
    <w:rsid w:val="00D51EDF"/>
    <w:rsid w:val="00D52185"/>
    <w:rsid w:val="00D526A3"/>
    <w:rsid w:val="00D527E6"/>
    <w:rsid w:val="00D52A4F"/>
    <w:rsid w:val="00D531FC"/>
    <w:rsid w:val="00D535F0"/>
    <w:rsid w:val="00D57ACB"/>
    <w:rsid w:val="00D57DD1"/>
    <w:rsid w:val="00D633C5"/>
    <w:rsid w:val="00D63544"/>
    <w:rsid w:val="00D6419F"/>
    <w:rsid w:val="00D6685D"/>
    <w:rsid w:val="00D70A64"/>
    <w:rsid w:val="00D71616"/>
    <w:rsid w:val="00D7288B"/>
    <w:rsid w:val="00D72AD9"/>
    <w:rsid w:val="00D72DDE"/>
    <w:rsid w:val="00D736BF"/>
    <w:rsid w:val="00D7448D"/>
    <w:rsid w:val="00D76753"/>
    <w:rsid w:val="00D80743"/>
    <w:rsid w:val="00D80904"/>
    <w:rsid w:val="00D80D19"/>
    <w:rsid w:val="00D80D3D"/>
    <w:rsid w:val="00D8296D"/>
    <w:rsid w:val="00D8336B"/>
    <w:rsid w:val="00D83380"/>
    <w:rsid w:val="00D851EF"/>
    <w:rsid w:val="00D903C6"/>
    <w:rsid w:val="00D9047F"/>
    <w:rsid w:val="00D908EC"/>
    <w:rsid w:val="00D90E9A"/>
    <w:rsid w:val="00D9186B"/>
    <w:rsid w:val="00D927CE"/>
    <w:rsid w:val="00D9498F"/>
    <w:rsid w:val="00D96A51"/>
    <w:rsid w:val="00D96BC2"/>
    <w:rsid w:val="00D96D1B"/>
    <w:rsid w:val="00D972A0"/>
    <w:rsid w:val="00DA0189"/>
    <w:rsid w:val="00DA1D6D"/>
    <w:rsid w:val="00DA222D"/>
    <w:rsid w:val="00DA2DF3"/>
    <w:rsid w:val="00DA3552"/>
    <w:rsid w:val="00DA39DE"/>
    <w:rsid w:val="00DA4316"/>
    <w:rsid w:val="00DA6EB7"/>
    <w:rsid w:val="00DA72A1"/>
    <w:rsid w:val="00DB0C3C"/>
    <w:rsid w:val="00DB185E"/>
    <w:rsid w:val="00DB48C0"/>
    <w:rsid w:val="00DB56E5"/>
    <w:rsid w:val="00DB623D"/>
    <w:rsid w:val="00DB74A2"/>
    <w:rsid w:val="00DB7576"/>
    <w:rsid w:val="00DC08B1"/>
    <w:rsid w:val="00DC0F16"/>
    <w:rsid w:val="00DC4EE7"/>
    <w:rsid w:val="00DC5846"/>
    <w:rsid w:val="00DC786B"/>
    <w:rsid w:val="00DD13CF"/>
    <w:rsid w:val="00DD143D"/>
    <w:rsid w:val="00DD1CBA"/>
    <w:rsid w:val="00DD29C9"/>
    <w:rsid w:val="00DD3AF2"/>
    <w:rsid w:val="00DE0E1E"/>
    <w:rsid w:val="00DE113A"/>
    <w:rsid w:val="00DE1C50"/>
    <w:rsid w:val="00DE1F4E"/>
    <w:rsid w:val="00DE2264"/>
    <w:rsid w:val="00DE33B9"/>
    <w:rsid w:val="00DE366D"/>
    <w:rsid w:val="00DE5853"/>
    <w:rsid w:val="00DE7982"/>
    <w:rsid w:val="00DF1309"/>
    <w:rsid w:val="00DF13D1"/>
    <w:rsid w:val="00DF15D1"/>
    <w:rsid w:val="00DF22D9"/>
    <w:rsid w:val="00DF3FD2"/>
    <w:rsid w:val="00DF44F6"/>
    <w:rsid w:val="00DF46AF"/>
    <w:rsid w:val="00DF7DA8"/>
    <w:rsid w:val="00E003D8"/>
    <w:rsid w:val="00E0109A"/>
    <w:rsid w:val="00E020AF"/>
    <w:rsid w:val="00E02413"/>
    <w:rsid w:val="00E03112"/>
    <w:rsid w:val="00E04255"/>
    <w:rsid w:val="00E05E0A"/>
    <w:rsid w:val="00E0651A"/>
    <w:rsid w:val="00E0736A"/>
    <w:rsid w:val="00E078CC"/>
    <w:rsid w:val="00E078DC"/>
    <w:rsid w:val="00E10501"/>
    <w:rsid w:val="00E10A03"/>
    <w:rsid w:val="00E13428"/>
    <w:rsid w:val="00E13B62"/>
    <w:rsid w:val="00E16F72"/>
    <w:rsid w:val="00E174B8"/>
    <w:rsid w:val="00E17FB7"/>
    <w:rsid w:val="00E17FD9"/>
    <w:rsid w:val="00E2213D"/>
    <w:rsid w:val="00E2281D"/>
    <w:rsid w:val="00E22E11"/>
    <w:rsid w:val="00E25EEF"/>
    <w:rsid w:val="00E26264"/>
    <w:rsid w:val="00E27B00"/>
    <w:rsid w:val="00E27D16"/>
    <w:rsid w:val="00E30B31"/>
    <w:rsid w:val="00E3215C"/>
    <w:rsid w:val="00E33273"/>
    <w:rsid w:val="00E336A9"/>
    <w:rsid w:val="00E347A5"/>
    <w:rsid w:val="00E36CA0"/>
    <w:rsid w:val="00E370AD"/>
    <w:rsid w:val="00E37CE5"/>
    <w:rsid w:val="00E41755"/>
    <w:rsid w:val="00E41828"/>
    <w:rsid w:val="00E41A25"/>
    <w:rsid w:val="00E4597A"/>
    <w:rsid w:val="00E45B8F"/>
    <w:rsid w:val="00E502CA"/>
    <w:rsid w:val="00E509B5"/>
    <w:rsid w:val="00E50BB1"/>
    <w:rsid w:val="00E50C5F"/>
    <w:rsid w:val="00E50C90"/>
    <w:rsid w:val="00E510D4"/>
    <w:rsid w:val="00E54D12"/>
    <w:rsid w:val="00E55FB5"/>
    <w:rsid w:val="00E569D6"/>
    <w:rsid w:val="00E60E15"/>
    <w:rsid w:val="00E63B06"/>
    <w:rsid w:val="00E64D41"/>
    <w:rsid w:val="00E66122"/>
    <w:rsid w:val="00E6699F"/>
    <w:rsid w:val="00E67211"/>
    <w:rsid w:val="00E710DA"/>
    <w:rsid w:val="00E71BE5"/>
    <w:rsid w:val="00E73690"/>
    <w:rsid w:val="00E73B5D"/>
    <w:rsid w:val="00E73E2B"/>
    <w:rsid w:val="00E744F1"/>
    <w:rsid w:val="00E745FE"/>
    <w:rsid w:val="00E74FD2"/>
    <w:rsid w:val="00E769BB"/>
    <w:rsid w:val="00E8066C"/>
    <w:rsid w:val="00E815F4"/>
    <w:rsid w:val="00E81799"/>
    <w:rsid w:val="00E83389"/>
    <w:rsid w:val="00E8482A"/>
    <w:rsid w:val="00E8572A"/>
    <w:rsid w:val="00E85741"/>
    <w:rsid w:val="00E86760"/>
    <w:rsid w:val="00E87DC5"/>
    <w:rsid w:val="00E87F6E"/>
    <w:rsid w:val="00E90C7C"/>
    <w:rsid w:val="00E9181C"/>
    <w:rsid w:val="00E919A8"/>
    <w:rsid w:val="00E93093"/>
    <w:rsid w:val="00E9442C"/>
    <w:rsid w:val="00E94A2E"/>
    <w:rsid w:val="00E95FCC"/>
    <w:rsid w:val="00E96509"/>
    <w:rsid w:val="00E968E6"/>
    <w:rsid w:val="00E97509"/>
    <w:rsid w:val="00E97C22"/>
    <w:rsid w:val="00EA1C9A"/>
    <w:rsid w:val="00EA21D6"/>
    <w:rsid w:val="00EA2773"/>
    <w:rsid w:val="00EA4089"/>
    <w:rsid w:val="00EA6837"/>
    <w:rsid w:val="00EA6915"/>
    <w:rsid w:val="00EA7296"/>
    <w:rsid w:val="00EB11F9"/>
    <w:rsid w:val="00EB3858"/>
    <w:rsid w:val="00EB3E70"/>
    <w:rsid w:val="00EB3F83"/>
    <w:rsid w:val="00EB49AD"/>
    <w:rsid w:val="00EB60E0"/>
    <w:rsid w:val="00EB667F"/>
    <w:rsid w:val="00EC0793"/>
    <w:rsid w:val="00EC1020"/>
    <w:rsid w:val="00EC1106"/>
    <w:rsid w:val="00EC1BDD"/>
    <w:rsid w:val="00EC489D"/>
    <w:rsid w:val="00EC573D"/>
    <w:rsid w:val="00EC6C28"/>
    <w:rsid w:val="00ED14AF"/>
    <w:rsid w:val="00ED28D3"/>
    <w:rsid w:val="00ED7F0E"/>
    <w:rsid w:val="00ED7F14"/>
    <w:rsid w:val="00EE0113"/>
    <w:rsid w:val="00EE1861"/>
    <w:rsid w:val="00EE21C5"/>
    <w:rsid w:val="00EE690D"/>
    <w:rsid w:val="00EE7BC5"/>
    <w:rsid w:val="00EE7D0E"/>
    <w:rsid w:val="00EE7F99"/>
    <w:rsid w:val="00EF1064"/>
    <w:rsid w:val="00EF3445"/>
    <w:rsid w:val="00EF6C90"/>
    <w:rsid w:val="00EF6F35"/>
    <w:rsid w:val="00EF7A97"/>
    <w:rsid w:val="00EF7F7A"/>
    <w:rsid w:val="00F00759"/>
    <w:rsid w:val="00F01D39"/>
    <w:rsid w:val="00F03E85"/>
    <w:rsid w:val="00F047C9"/>
    <w:rsid w:val="00F05EA6"/>
    <w:rsid w:val="00F07364"/>
    <w:rsid w:val="00F07827"/>
    <w:rsid w:val="00F10903"/>
    <w:rsid w:val="00F10F05"/>
    <w:rsid w:val="00F13654"/>
    <w:rsid w:val="00F13844"/>
    <w:rsid w:val="00F150C4"/>
    <w:rsid w:val="00F15DF4"/>
    <w:rsid w:val="00F16BE1"/>
    <w:rsid w:val="00F16D7C"/>
    <w:rsid w:val="00F173B9"/>
    <w:rsid w:val="00F17C17"/>
    <w:rsid w:val="00F17C6B"/>
    <w:rsid w:val="00F200C7"/>
    <w:rsid w:val="00F201FC"/>
    <w:rsid w:val="00F202BE"/>
    <w:rsid w:val="00F20B62"/>
    <w:rsid w:val="00F21115"/>
    <w:rsid w:val="00F213C9"/>
    <w:rsid w:val="00F2332C"/>
    <w:rsid w:val="00F234D9"/>
    <w:rsid w:val="00F23E0C"/>
    <w:rsid w:val="00F23FDE"/>
    <w:rsid w:val="00F2524A"/>
    <w:rsid w:val="00F27110"/>
    <w:rsid w:val="00F27952"/>
    <w:rsid w:val="00F31ED8"/>
    <w:rsid w:val="00F31EFD"/>
    <w:rsid w:val="00F32E3D"/>
    <w:rsid w:val="00F32F2D"/>
    <w:rsid w:val="00F334AE"/>
    <w:rsid w:val="00F3403B"/>
    <w:rsid w:val="00F340B5"/>
    <w:rsid w:val="00F372C1"/>
    <w:rsid w:val="00F41D1C"/>
    <w:rsid w:val="00F41F30"/>
    <w:rsid w:val="00F43AC2"/>
    <w:rsid w:val="00F447B6"/>
    <w:rsid w:val="00F44B68"/>
    <w:rsid w:val="00F4562F"/>
    <w:rsid w:val="00F47852"/>
    <w:rsid w:val="00F479ED"/>
    <w:rsid w:val="00F47EAD"/>
    <w:rsid w:val="00F5024A"/>
    <w:rsid w:val="00F51694"/>
    <w:rsid w:val="00F52064"/>
    <w:rsid w:val="00F5247C"/>
    <w:rsid w:val="00F52664"/>
    <w:rsid w:val="00F52AEC"/>
    <w:rsid w:val="00F537B6"/>
    <w:rsid w:val="00F54817"/>
    <w:rsid w:val="00F5582D"/>
    <w:rsid w:val="00F55AFD"/>
    <w:rsid w:val="00F55F06"/>
    <w:rsid w:val="00F60829"/>
    <w:rsid w:val="00F611F8"/>
    <w:rsid w:val="00F61C4D"/>
    <w:rsid w:val="00F625AD"/>
    <w:rsid w:val="00F627B2"/>
    <w:rsid w:val="00F62972"/>
    <w:rsid w:val="00F63029"/>
    <w:rsid w:val="00F630A4"/>
    <w:rsid w:val="00F633BE"/>
    <w:rsid w:val="00F636B4"/>
    <w:rsid w:val="00F650FA"/>
    <w:rsid w:val="00F66100"/>
    <w:rsid w:val="00F66CC6"/>
    <w:rsid w:val="00F700C1"/>
    <w:rsid w:val="00F7059F"/>
    <w:rsid w:val="00F708A1"/>
    <w:rsid w:val="00F723E0"/>
    <w:rsid w:val="00F72C79"/>
    <w:rsid w:val="00F73C9F"/>
    <w:rsid w:val="00F73F3C"/>
    <w:rsid w:val="00F743E5"/>
    <w:rsid w:val="00F75596"/>
    <w:rsid w:val="00F766C5"/>
    <w:rsid w:val="00F77D44"/>
    <w:rsid w:val="00F809F2"/>
    <w:rsid w:val="00F83DFF"/>
    <w:rsid w:val="00F857E3"/>
    <w:rsid w:val="00F85EBC"/>
    <w:rsid w:val="00F90789"/>
    <w:rsid w:val="00F90BD0"/>
    <w:rsid w:val="00F9191D"/>
    <w:rsid w:val="00F924C2"/>
    <w:rsid w:val="00F96E42"/>
    <w:rsid w:val="00F977D5"/>
    <w:rsid w:val="00FA09DC"/>
    <w:rsid w:val="00FA2E1F"/>
    <w:rsid w:val="00FA3500"/>
    <w:rsid w:val="00FA3B74"/>
    <w:rsid w:val="00FA5A02"/>
    <w:rsid w:val="00FA641D"/>
    <w:rsid w:val="00FA69ED"/>
    <w:rsid w:val="00FA75F4"/>
    <w:rsid w:val="00FA76FE"/>
    <w:rsid w:val="00FB003C"/>
    <w:rsid w:val="00FB01E9"/>
    <w:rsid w:val="00FB7AF1"/>
    <w:rsid w:val="00FC0320"/>
    <w:rsid w:val="00FC12CE"/>
    <w:rsid w:val="00FC1759"/>
    <w:rsid w:val="00FC4C5E"/>
    <w:rsid w:val="00FC616C"/>
    <w:rsid w:val="00FC6F8C"/>
    <w:rsid w:val="00FC72F9"/>
    <w:rsid w:val="00FD0E6C"/>
    <w:rsid w:val="00FD109A"/>
    <w:rsid w:val="00FD1B4F"/>
    <w:rsid w:val="00FD4905"/>
    <w:rsid w:val="00FD59E4"/>
    <w:rsid w:val="00FD6564"/>
    <w:rsid w:val="00FD72C8"/>
    <w:rsid w:val="00FE06DE"/>
    <w:rsid w:val="00FE1814"/>
    <w:rsid w:val="00FE24F7"/>
    <w:rsid w:val="00FE2999"/>
    <w:rsid w:val="00FE2AB8"/>
    <w:rsid w:val="00FE38B8"/>
    <w:rsid w:val="00FE3CBD"/>
    <w:rsid w:val="00FE4A6F"/>
    <w:rsid w:val="00FE5B95"/>
    <w:rsid w:val="00FE74CB"/>
    <w:rsid w:val="00FE7D31"/>
    <w:rsid w:val="00FF0963"/>
    <w:rsid w:val="00FF1496"/>
    <w:rsid w:val="00FF2279"/>
    <w:rsid w:val="00FF2F76"/>
    <w:rsid w:val="00FF2F91"/>
    <w:rsid w:val="00FF2F99"/>
    <w:rsid w:val="00FF30F4"/>
    <w:rsid w:val="00FF322B"/>
    <w:rsid w:val="00FF3232"/>
    <w:rsid w:val="36946C21"/>
    <w:rsid w:val="594A7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39" w:semiHidden="0" w:name="toc 1"/>
    <w:lsdException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unhideWhenUsed="0" w:uiPriority="39" w:semiHidden="0" w:name="toc 5"/>
    <w:lsdException w:unhideWhenUsed="0" w:uiPriority="39" w:semiHidden="0" w:name="toc 6"/>
    <w:lsdException w:unhideWhenUsed="0" w:uiPriority="39" w:semiHidden="0" w:name="toc 7"/>
    <w:lsdException w:unhideWhenUsed="0" w:uiPriority="39" w:semiHidden="0" w:name="toc 8"/>
    <w:lsdException w:unhideWhenUsed="0" w:uiPriority="39" w:semiHidden="0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nhideWhenUsed="0"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name="Subtitle"/>
    <w:lsdException w:uiPriority="99" w:name="Salutation"/>
    <w:lsdException w:unhideWhenUsed="0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spacing w:line="360" w:lineRule="auto"/>
      <w:jc w:val="both"/>
    </w:pPr>
    <w:rPr>
      <w:rFonts w:ascii="Times New Roman" w:hAnsi="Times New Roman" w:eastAsia="宋体" w:cstheme="minorBid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numPr>
        <w:ilvl w:val="0"/>
        <w:numId w:val="1"/>
      </w:numPr>
      <w:spacing w:before="340" w:after="330"/>
      <w:outlineLvl w:val="0"/>
    </w:pPr>
    <w:rPr>
      <w:rFonts w:eastAsia="黑体"/>
      <w:b/>
      <w:bCs/>
      <w:kern w:val="44"/>
      <w:sz w:val="44"/>
      <w:szCs w:val="44"/>
      <w:lang w:val="zh-CN" w:eastAsia="zh-CN"/>
    </w:rPr>
  </w:style>
  <w:style w:type="paragraph" w:styleId="3">
    <w:name w:val="heading 2"/>
    <w:basedOn w:val="1"/>
    <w:next w:val="1"/>
    <w:link w:val="39"/>
    <w:qFormat/>
    <w:uiPriority w:val="0"/>
    <w:pPr>
      <w:keepNext/>
      <w:keepLines/>
      <w:numPr>
        <w:ilvl w:val="1"/>
        <w:numId w:val="1"/>
      </w:numPr>
      <w:tabs>
        <w:tab w:val="left" w:pos="630"/>
      </w:tabs>
      <w:spacing w:before="260" w:after="260"/>
      <w:outlineLvl w:val="1"/>
    </w:pPr>
    <w:rPr>
      <w:rFonts w:ascii="Arial" w:hAnsi="Arial" w:eastAsia="黑体"/>
      <w:b/>
      <w:bCs/>
      <w:kern w:val="0"/>
      <w:sz w:val="32"/>
      <w:szCs w:val="32"/>
      <w:lang w:val="zh-CN" w:eastAsia="zh-CN"/>
    </w:rPr>
  </w:style>
  <w:style w:type="paragraph" w:styleId="4">
    <w:name w:val="heading 3"/>
    <w:basedOn w:val="1"/>
    <w:next w:val="1"/>
    <w:link w:val="40"/>
    <w:qFormat/>
    <w:uiPriority w:val="0"/>
    <w:pPr>
      <w:keepNext/>
      <w:keepLines/>
      <w:numPr>
        <w:ilvl w:val="2"/>
        <w:numId w:val="1"/>
      </w:numPr>
      <w:spacing w:before="260" w:after="260"/>
      <w:outlineLvl w:val="2"/>
    </w:pPr>
    <w:rPr>
      <w:rFonts w:eastAsia="黑体"/>
      <w:b/>
      <w:bCs/>
      <w:kern w:val="0"/>
      <w:sz w:val="28"/>
      <w:szCs w:val="32"/>
      <w:lang w:val="zh-CN" w:eastAsia="zh-CN"/>
    </w:rPr>
  </w:style>
  <w:style w:type="paragraph" w:styleId="5">
    <w:name w:val="heading 4"/>
    <w:basedOn w:val="1"/>
    <w:next w:val="1"/>
    <w:link w:val="41"/>
    <w:qFormat/>
    <w:uiPriority w:val="0"/>
    <w:pPr>
      <w:keepNext/>
      <w:keepLines/>
      <w:numPr>
        <w:ilvl w:val="3"/>
        <w:numId w:val="1"/>
      </w:numPr>
      <w:spacing w:before="280" w:after="290"/>
      <w:outlineLvl w:val="3"/>
    </w:pPr>
    <w:rPr>
      <w:rFonts w:ascii="Arial" w:hAnsi="Arial" w:eastAsia="黑体"/>
      <w:b/>
      <w:bCs/>
      <w:kern w:val="0"/>
      <w:szCs w:val="28"/>
      <w:lang w:val="zh-CN" w:eastAsia="zh-CN"/>
    </w:rPr>
  </w:style>
  <w:style w:type="paragraph" w:styleId="6">
    <w:name w:val="heading 5"/>
    <w:basedOn w:val="1"/>
    <w:next w:val="1"/>
    <w:link w:val="42"/>
    <w:qFormat/>
    <w:uiPriority w:val="0"/>
    <w:pPr>
      <w:keepNext/>
      <w:keepLines/>
      <w:numPr>
        <w:ilvl w:val="4"/>
        <w:numId w:val="1"/>
      </w:numPr>
      <w:tabs>
        <w:tab w:val="left" w:pos="630"/>
      </w:tabs>
      <w:spacing w:before="280" w:after="290" w:line="377" w:lineRule="auto"/>
      <w:outlineLvl w:val="4"/>
    </w:pPr>
    <w:rPr>
      <w:rFonts w:eastAsia="黑体"/>
      <w:b/>
      <w:bCs/>
      <w:kern w:val="0"/>
      <w:szCs w:val="28"/>
      <w:lang w:val="zh-CN" w:eastAsia="zh-CN"/>
    </w:rPr>
  </w:style>
  <w:style w:type="paragraph" w:styleId="7">
    <w:name w:val="heading 6"/>
    <w:basedOn w:val="1"/>
    <w:next w:val="1"/>
    <w:link w:val="43"/>
    <w:qFormat/>
    <w:uiPriority w:val="0"/>
    <w:pPr>
      <w:keepNext/>
      <w:keepLines/>
      <w:numPr>
        <w:ilvl w:val="5"/>
        <w:numId w:val="1"/>
      </w:numPr>
      <w:tabs>
        <w:tab w:val="left" w:pos="630"/>
      </w:tabs>
      <w:spacing w:before="240" w:after="64" w:line="320" w:lineRule="auto"/>
      <w:outlineLvl w:val="5"/>
    </w:pPr>
    <w:rPr>
      <w:rFonts w:ascii="Arial" w:hAnsi="Arial" w:eastAsia="黑体"/>
      <w:b/>
      <w:bCs/>
      <w:kern w:val="0"/>
      <w:lang w:val="zh-CN" w:eastAsia="zh-CN"/>
    </w:rPr>
  </w:style>
  <w:style w:type="paragraph" w:styleId="8">
    <w:name w:val="heading 7"/>
    <w:basedOn w:val="1"/>
    <w:next w:val="1"/>
    <w:link w:val="44"/>
    <w:qFormat/>
    <w:uiPriority w:val="0"/>
    <w:pPr>
      <w:keepNext/>
      <w:keepLines/>
      <w:numPr>
        <w:ilvl w:val="6"/>
        <w:numId w:val="1"/>
      </w:numPr>
      <w:tabs>
        <w:tab w:val="left" w:pos="630"/>
      </w:tabs>
      <w:spacing w:before="240" w:after="64" w:line="320" w:lineRule="auto"/>
      <w:outlineLvl w:val="6"/>
    </w:pPr>
    <w:rPr>
      <w:rFonts w:eastAsia="黑体"/>
      <w:b/>
      <w:bCs/>
      <w:kern w:val="0"/>
      <w:lang w:val="zh-CN" w:eastAsia="zh-CN"/>
    </w:rPr>
  </w:style>
  <w:style w:type="paragraph" w:styleId="9">
    <w:name w:val="heading 8"/>
    <w:basedOn w:val="1"/>
    <w:next w:val="1"/>
    <w:link w:val="45"/>
    <w:qFormat/>
    <w:uiPriority w:val="0"/>
    <w:pPr>
      <w:keepNext/>
      <w:keepLines/>
      <w:numPr>
        <w:ilvl w:val="7"/>
        <w:numId w:val="1"/>
      </w:numPr>
      <w:tabs>
        <w:tab w:val="left" w:pos="630"/>
      </w:tabs>
      <w:spacing w:before="240" w:after="64" w:line="320" w:lineRule="auto"/>
      <w:outlineLvl w:val="7"/>
    </w:pPr>
    <w:rPr>
      <w:rFonts w:ascii="Arial" w:hAnsi="Arial" w:eastAsia="黑体"/>
      <w:kern w:val="0"/>
      <w:lang w:val="zh-CN" w:eastAsia="zh-CN"/>
    </w:rPr>
  </w:style>
  <w:style w:type="paragraph" w:styleId="10">
    <w:name w:val="heading 9"/>
    <w:basedOn w:val="1"/>
    <w:next w:val="1"/>
    <w:link w:val="46"/>
    <w:qFormat/>
    <w:uiPriority w:val="0"/>
    <w:pPr>
      <w:keepNext/>
      <w:keepLines/>
      <w:numPr>
        <w:ilvl w:val="8"/>
        <w:numId w:val="1"/>
      </w:numPr>
      <w:tabs>
        <w:tab w:val="left" w:pos="630"/>
      </w:tabs>
      <w:spacing w:before="240" w:after="64" w:line="320" w:lineRule="auto"/>
      <w:outlineLvl w:val="8"/>
    </w:pPr>
    <w:rPr>
      <w:rFonts w:ascii="Arial" w:hAnsi="Arial" w:eastAsia="黑体"/>
      <w:kern w:val="0"/>
      <w:lang w:val="zh-CN" w:eastAsia="zh-CN"/>
    </w:rPr>
  </w:style>
  <w:style w:type="character" w:default="1" w:styleId="32">
    <w:name w:val="Default Paragraph Font"/>
    <w:semiHidden/>
    <w:unhideWhenUsed/>
    <w:uiPriority w:val="1"/>
  </w:style>
  <w:style w:type="table" w:default="1" w:styleId="3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autoRedefine/>
    <w:uiPriority w:val="39"/>
    <w:pPr>
      <w:ind w:left="1260"/>
      <w:jc w:val="left"/>
    </w:pPr>
    <w:rPr>
      <w:rFonts w:ascii="Calibri" w:hAnsi="Calibri"/>
      <w:sz w:val="18"/>
      <w:szCs w:val="18"/>
    </w:rPr>
  </w:style>
  <w:style w:type="paragraph" w:styleId="12">
    <w:name w:val="caption"/>
    <w:basedOn w:val="1"/>
    <w:next w:val="1"/>
    <w:link w:val="148"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13">
    <w:name w:val="annotation text"/>
    <w:basedOn w:val="1"/>
    <w:link w:val="143"/>
    <w:semiHidden/>
    <w:unhideWhenUsed/>
    <w:uiPriority w:val="99"/>
    <w:pPr>
      <w:jc w:val="left"/>
    </w:pPr>
  </w:style>
  <w:style w:type="paragraph" w:styleId="14">
    <w:name w:val="toc 5"/>
    <w:basedOn w:val="1"/>
    <w:next w:val="1"/>
    <w:autoRedefine/>
    <w:uiPriority w:val="39"/>
    <w:pPr>
      <w:ind w:left="840"/>
      <w:jc w:val="left"/>
    </w:pPr>
    <w:rPr>
      <w:rFonts w:ascii="Calibri" w:hAnsi="Calibri"/>
      <w:sz w:val="18"/>
      <w:szCs w:val="18"/>
    </w:rPr>
  </w:style>
  <w:style w:type="paragraph" w:styleId="15">
    <w:name w:val="toc 3"/>
    <w:basedOn w:val="1"/>
    <w:next w:val="1"/>
    <w:autoRedefine/>
    <w:qFormat/>
    <w:uiPriority w:val="39"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styleId="16">
    <w:name w:val="Plain Text"/>
    <w:basedOn w:val="1"/>
    <w:link w:val="150"/>
    <w:uiPriority w:val="0"/>
    <w:pPr>
      <w:spacing w:line="240" w:lineRule="auto"/>
    </w:pPr>
    <w:rPr>
      <w:rFonts w:ascii="宋体" w:hAnsi="Courier New" w:cs="Courier New"/>
    </w:rPr>
  </w:style>
  <w:style w:type="paragraph" w:styleId="17">
    <w:name w:val="toc 8"/>
    <w:basedOn w:val="1"/>
    <w:next w:val="1"/>
    <w:autoRedefine/>
    <w:uiPriority w:val="39"/>
    <w:pPr>
      <w:ind w:left="1470"/>
      <w:jc w:val="left"/>
    </w:pPr>
    <w:rPr>
      <w:rFonts w:ascii="Calibri" w:hAnsi="Calibri"/>
      <w:sz w:val="18"/>
      <w:szCs w:val="18"/>
    </w:rPr>
  </w:style>
  <w:style w:type="paragraph" w:styleId="18">
    <w:name w:val="Body Text Indent 2"/>
    <w:basedOn w:val="1"/>
    <w:link w:val="131"/>
    <w:uiPriority w:val="0"/>
    <w:pPr>
      <w:pBdr>
        <w:bottom w:val="single" w:color="auto" w:sz="6" w:space="1"/>
      </w:pBdr>
      <w:spacing w:line="240" w:lineRule="auto"/>
      <w:ind w:firstLine="420"/>
    </w:pPr>
    <w:rPr>
      <w:rFonts w:ascii="宋体" w:hAnsi="宋体" w:eastAsia="黑体" w:cs="Times New Roman"/>
      <w:color w:val="000000"/>
      <w:szCs w:val="20"/>
    </w:rPr>
  </w:style>
  <w:style w:type="paragraph" w:styleId="19">
    <w:name w:val="Balloon Text"/>
    <w:basedOn w:val="1"/>
    <w:link w:val="49"/>
    <w:semiHidden/>
    <w:unhideWhenUsed/>
    <w:uiPriority w:val="99"/>
    <w:rPr>
      <w:sz w:val="18"/>
      <w:szCs w:val="18"/>
      <w:lang w:val="zh-CN" w:eastAsia="zh-CN"/>
    </w:rPr>
  </w:style>
  <w:style w:type="paragraph" w:styleId="20">
    <w:name w:val="footer"/>
    <w:basedOn w:val="1"/>
    <w:link w:val="48"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  <w:lang w:val="zh-CN" w:eastAsia="zh-CN"/>
    </w:rPr>
  </w:style>
  <w:style w:type="paragraph" w:styleId="21">
    <w:name w:val="header"/>
    <w:basedOn w:val="1"/>
    <w:link w:val="4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  <w:lang w:val="zh-CN" w:eastAsia="zh-CN"/>
    </w:rPr>
  </w:style>
  <w:style w:type="paragraph" w:styleId="22">
    <w:name w:val="toc 1"/>
    <w:basedOn w:val="1"/>
    <w:next w:val="1"/>
    <w:autoRedefine/>
    <w:uiPriority w:val="39"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23">
    <w:name w:val="toc 4"/>
    <w:basedOn w:val="1"/>
    <w:next w:val="1"/>
    <w:autoRedefine/>
    <w:qFormat/>
    <w:uiPriority w:val="39"/>
    <w:pPr>
      <w:ind w:left="630"/>
      <w:jc w:val="left"/>
    </w:pPr>
    <w:rPr>
      <w:rFonts w:ascii="Calibri" w:hAnsi="Calibri"/>
      <w:sz w:val="18"/>
      <w:szCs w:val="18"/>
    </w:rPr>
  </w:style>
  <w:style w:type="paragraph" w:styleId="24">
    <w:name w:val="toc 6"/>
    <w:basedOn w:val="1"/>
    <w:next w:val="1"/>
    <w:autoRedefine/>
    <w:uiPriority w:val="39"/>
    <w:pPr>
      <w:ind w:left="1050"/>
      <w:jc w:val="left"/>
    </w:pPr>
    <w:rPr>
      <w:rFonts w:ascii="Calibri" w:hAnsi="Calibri"/>
      <w:sz w:val="18"/>
      <w:szCs w:val="18"/>
    </w:rPr>
  </w:style>
  <w:style w:type="paragraph" w:styleId="25">
    <w:name w:val="toc 2"/>
    <w:basedOn w:val="1"/>
    <w:next w:val="1"/>
    <w:autoRedefine/>
    <w:uiPriority w:val="39"/>
    <w:pPr>
      <w:ind w:left="210"/>
      <w:jc w:val="left"/>
    </w:pPr>
    <w:rPr>
      <w:rFonts w:ascii="Calibri" w:hAnsi="Calibri"/>
      <w:smallCaps/>
      <w:sz w:val="20"/>
      <w:szCs w:val="20"/>
    </w:rPr>
  </w:style>
  <w:style w:type="paragraph" w:styleId="26">
    <w:name w:val="toc 9"/>
    <w:basedOn w:val="1"/>
    <w:next w:val="1"/>
    <w:autoRedefine/>
    <w:uiPriority w:val="39"/>
    <w:pPr>
      <w:ind w:left="1680"/>
      <w:jc w:val="left"/>
    </w:pPr>
    <w:rPr>
      <w:rFonts w:ascii="Calibri" w:hAnsi="Calibri"/>
      <w:sz w:val="18"/>
      <w:szCs w:val="18"/>
    </w:rPr>
  </w:style>
  <w:style w:type="paragraph" w:styleId="27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28">
    <w:name w:val="Title"/>
    <w:basedOn w:val="1"/>
    <w:next w:val="1"/>
    <w:link w:val="60"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29">
    <w:name w:val="annotation subject"/>
    <w:basedOn w:val="13"/>
    <w:next w:val="13"/>
    <w:link w:val="144"/>
    <w:semiHidden/>
    <w:unhideWhenUsed/>
    <w:uiPriority w:val="99"/>
    <w:rPr>
      <w:b/>
      <w:bCs/>
    </w:rPr>
  </w:style>
  <w:style w:type="table" w:styleId="31">
    <w:name w:val="Table Grid"/>
    <w:basedOn w:val="30"/>
    <w:uiPriority w:val="39"/>
    <w:rPr>
      <w:rFonts w:ascii="Calibri" w:hAnsi="Calibri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3">
    <w:name w:val="Strong"/>
    <w:basedOn w:val="32"/>
    <w:qFormat/>
    <w:uiPriority w:val="22"/>
    <w:rPr>
      <w:b/>
      <w:bCs/>
    </w:rPr>
  </w:style>
  <w:style w:type="character" w:styleId="34">
    <w:name w:val="page number"/>
    <w:basedOn w:val="32"/>
    <w:uiPriority w:val="0"/>
  </w:style>
  <w:style w:type="character" w:styleId="35">
    <w:name w:val="FollowedHyperlink"/>
    <w:basedOn w:val="32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6">
    <w:name w:val="Hyperlink"/>
    <w:autoRedefine/>
    <w:qFormat/>
    <w:uiPriority w:val="99"/>
    <w:rPr>
      <w:color w:val="0000FF"/>
      <w:u w:val="single"/>
    </w:rPr>
  </w:style>
  <w:style w:type="character" w:styleId="37">
    <w:name w:val="annotation reference"/>
    <w:basedOn w:val="32"/>
    <w:semiHidden/>
    <w:unhideWhenUsed/>
    <w:uiPriority w:val="99"/>
    <w:rPr>
      <w:sz w:val="21"/>
      <w:szCs w:val="21"/>
    </w:rPr>
  </w:style>
  <w:style w:type="character" w:customStyle="1" w:styleId="38">
    <w:name w:val="标题 1 字符"/>
    <w:basedOn w:val="32"/>
    <w:link w:val="2"/>
    <w:uiPriority w:val="0"/>
    <w:rPr>
      <w:rFonts w:ascii="Times New Roman" w:hAnsi="Times New Roman" w:eastAsia="黑体"/>
      <w:b/>
      <w:bCs/>
      <w:kern w:val="44"/>
      <w:sz w:val="44"/>
      <w:szCs w:val="44"/>
      <w:lang w:val="zh-CN" w:eastAsia="zh-CN"/>
    </w:rPr>
  </w:style>
  <w:style w:type="character" w:customStyle="1" w:styleId="39">
    <w:name w:val="标题 2 字符"/>
    <w:basedOn w:val="32"/>
    <w:link w:val="3"/>
    <w:uiPriority w:val="0"/>
    <w:rPr>
      <w:rFonts w:ascii="Arial" w:hAnsi="Arial" w:eastAsia="黑体"/>
      <w:b/>
      <w:bCs/>
      <w:kern w:val="0"/>
      <w:sz w:val="32"/>
      <w:szCs w:val="32"/>
      <w:lang w:val="zh-CN" w:eastAsia="zh-CN"/>
    </w:rPr>
  </w:style>
  <w:style w:type="character" w:customStyle="1" w:styleId="40">
    <w:name w:val="标题 3 字符"/>
    <w:basedOn w:val="32"/>
    <w:link w:val="4"/>
    <w:uiPriority w:val="0"/>
    <w:rPr>
      <w:rFonts w:ascii="Times New Roman" w:hAnsi="Times New Roman" w:eastAsia="黑体"/>
      <w:b/>
      <w:bCs/>
      <w:kern w:val="0"/>
      <w:sz w:val="28"/>
      <w:szCs w:val="32"/>
      <w:lang w:val="zh-CN" w:eastAsia="zh-CN"/>
    </w:rPr>
  </w:style>
  <w:style w:type="character" w:customStyle="1" w:styleId="41">
    <w:name w:val="标题 4 字符"/>
    <w:basedOn w:val="32"/>
    <w:link w:val="5"/>
    <w:semiHidden/>
    <w:uiPriority w:val="0"/>
    <w:rPr>
      <w:rFonts w:ascii="Arial" w:hAnsi="Arial" w:eastAsia="黑体"/>
      <w:b/>
      <w:bCs/>
      <w:kern w:val="0"/>
      <w:szCs w:val="28"/>
      <w:lang w:val="zh-CN" w:eastAsia="zh-CN"/>
    </w:rPr>
  </w:style>
  <w:style w:type="character" w:customStyle="1" w:styleId="42">
    <w:name w:val="标题 5 字符"/>
    <w:basedOn w:val="32"/>
    <w:link w:val="6"/>
    <w:semiHidden/>
    <w:uiPriority w:val="0"/>
    <w:rPr>
      <w:rFonts w:ascii="Times New Roman" w:hAnsi="Times New Roman" w:eastAsia="黑体"/>
      <w:b/>
      <w:bCs/>
      <w:kern w:val="0"/>
      <w:szCs w:val="28"/>
      <w:lang w:val="zh-CN" w:eastAsia="zh-CN"/>
    </w:rPr>
  </w:style>
  <w:style w:type="character" w:customStyle="1" w:styleId="43">
    <w:name w:val="标题 6 字符"/>
    <w:basedOn w:val="32"/>
    <w:link w:val="7"/>
    <w:semiHidden/>
    <w:uiPriority w:val="0"/>
    <w:rPr>
      <w:rFonts w:ascii="Arial" w:hAnsi="Arial" w:eastAsia="黑体"/>
      <w:b/>
      <w:bCs/>
      <w:kern w:val="0"/>
      <w:lang w:val="zh-CN" w:eastAsia="zh-CN"/>
    </w:rPr>
  </w:style>
  <w:style w:type="character" w:customStyle="1" w:styleId="44">
    <w:name w:val="标题 7 字符"/>
    <w:basedOn w:val="32"/>
    <w:link w:val="8"/>
    <w:semiHidden/>
    <w:uiPriority w:val="0"/>
    <w:rPr>
      <w:rFonts w:ascii="Times New Roman" w:hAnsi="Times New Roman" w:eastAsia="黑体"/>
      <w:b/>
      <w:bCs/>
      <w:kern w:val="0"/>
      <w:lang w:val="zh-CN" w:eastAsia="zh-CN"/>
    </w:rPr>
  </w:style>
  <w:style w:type="character" w:customStyle="1" w:styleId="45">
    <w:name w:val="标题 8 字符"/>
    <w:basedOn w:val="32"/>
    <w:link w:val="9"/>
    <w:semiHidden/>
    <w:uiPriority w:val="0"/>
    <w:rPr>
      <w:rFonts w:ascii="Arial" w:hAnsi="Arial" w:eastAsia="黑体"/>
      <w:kern w:val="0"/>
      <w:lang w:val="zh-CN" w:eastAsia="zh-CN"/>
    </w:rPr>
  </w:style>
  <w:style w:type="character" w:customStyle="1" w:styleId="46">
    <w:name w:val="标题 9 字符"/>
    <w:basedOn w:val="32"/>
    <w:link w:val="10"/>
    <w:semiHidden/>
    <w:uiPriority w:val="0"/>
    <w:rPr>
      <w:rFonts w:ascii="Arial" w:hAnsi="Arial" w:eastAsia="黑体"/>
      <w:kern w:val="0"/>
      <w:lang w:val="zh-CN" w:eastAsia="zh-CN"/>
    </w:rPr>
  </w:style>
  <w:style w:type="character" w:customStyle="1" w:styleId="47">
    <w:name w:val="页眉 字符"/>
    <w:basedOn w:val="32"/>
    <w:link w:val="21"/>
    <w:qFormat/>
    <w:uiPriority w:val="0"/>
    <w:rPr>
      <w:rFonts w:ascii="Calibri" w:hAnsi="Calibri"/>
      <w:kern w:val="0"/>
      <w:sz w:val="18"/>
      <w:szCs w:val="18"/>
      <w:lang w:val="zh-CN" w:eastAsia="zh-CN"/>
    </w:rPr>
  </w:style>
  <w:style w:type="character" w:customStyle="1" w:styleId="48">
    <w:name w:val="页脚 字符"/>
    <w:basedOn w:val="32"/>
    <w:link w:val="20"/>
    <w:uiPriority w:val="99"/>
    <w:rPr>
      <w:rFonts w:ascii="Calibri" w:hAnsi="Calibri"/>
      <w:kern w:val="0"/>
      <w:sz w:val="18"/>
      <w:szCs w:val="18"/>
      <w:lang w:val="zh-CN" w:eastAsia="zh-CN"/>
    </w:rPr>
  </w:style>
  <w:style w:type="character" w:customStyle="1" w:styleId="49">
    <w:name w:val="批注框文本 字符"/>
    <w:basedOn w:val="32"/>
    <w:link w:val="19"/>
    <w:semiHidden/>
    <w:uiPriority w:val="99"/>
    <w:rPr>
      <w:rFonts w:ascii="Times New Roman" w:hAnsi="Times New Roman" w:eastAsia="宋体" w:cs="Times New Roman"/>
      <w:sz w:val="18"/>
      <w:szCs w:val="18"/>
      <w:lang w:val="zh-CN" w:eastAsia="zh-CN"/>
    </w:rPr>
  </w:style>
  <w:style w:type="paragraph" w:styleId="50">
    <w:name w:val="List Paragraph"/>
    <w:basedOn w:val="1"/>
    <w:link w:val="51"/>
    <w:qFormat/>
    <w:uiPriority w:val="34"/>
    <w:pPr>
      <w:ind w:firstLine="420" w:firstLineChars="200"/>
    </w:pPr>
  </w:style>
  <w:style w:type="character" w:customStyle="1" w:styleId="51">
    <w:name w:val="列表段落 字符"/>
    <w:basedOn w:val="32"/>
    <w:link w:val="50"/>
    <w:uiPriority w:val="34"/>
    <w:rPr>
      <w:rFonts w:ascii="Times New Roman" w:hAnsi="Times New Roman" w:eastAsia="宋体"/>
    </w:rPr>
  </w:style>
  <w:style w:type="paragraph" w:customStyle="1" w:styleId="52">
    <w:name w:val="按钮"/>
    <w:basedOn w:val="1"/>
    <w:link w:val="53"/>
    <w:qFormat/>
    <w:uiPriority w:val="0"/>
    <w:pPr>
      <w:pBdr>
        <w:top w:val="single" w:color="auto" w:sz="2" w:space="1"/>
        <w:left w:val="single" w:color="auto" w:sz="2" w:space="4"/>
        <w:bottom w:val="single" w:color="auto" w:sz="2" w:space="1"/>
        <w:right w:val="single" w:color="auto" w:sz="2" w:space="4"/>
      </w:pBdr>
      <w:shd w:val="clear" w:color="auto" w:fill="D0CECE" w:themeFill="background2" w:themeFillShade="E6"/>
    </w:pPr>
    <w:rPr>
      <w:bdr w:val="single" w:color="auto" w:sz="2" w:space="0"/>
      <w:shd w:val="clear" w:color="auto" w:fill="E7E6E6" w:themeFill="background2"/>
    </w:rPr>
  </w:style>
  <w:style w:type="character" w:customStyle="1" w:styleId="53">
    <w:name w:val="按钮 Char"/>
    <w:basedOn w:val="32"/>
    <w:link w:val="52"/>
    <w:uiPriority w:val="0"/>
    <w:rPr>
      <w:rFonts w:ascii="Times New Roman" w:hAnsi="Times New Roman" w:eastAsia="宋体"/>
      <w:bdr w:val="single" w:color="auto" w:sz="2" w:space="0"/>
      <w:shd w:val="clear" w:color="auto" w:fill="D0CECE" w:themeFill="background2" w:themeFillShade="E6"/>
    </w:rPr>
  </w:style>
  <w:style w:type="character" w:customStyle="1" w:styleId="54">
    <w:name w:val="对话框"/>
    <w:basedOn w:val="53"/>
    <w:qFormat/>
    <w:uiPriority w:val="0"/>
    <w:rPr>
      <w:rFonts w:ascii="Times New Roman" w:hAnsi="Times New Roman" w:eastAsia="宋体" w:cs="Times New Roman"/>
      <w:szCs w:val="24"/>
      <w:bdr w:val="double" w:color="auto" w:sz="4" w:space="0"/>
      <w:shd w:val="clear" w:color="auto" w:fill="D0CECE" w:themeFill="background2" w:themeFillShade="E6"/>
    </w:rPr>
  </w:style>
  <w:style w:type="character" w:customStyle="1" w:styleId="55">
    <w:name w:val="标签页"/>
    <w:basedOn w:val="32"/>
    <w:qFormat/>
    <w:uiPriority w:val="0"/>
    <w:rPr>
      <w:rFonts w:ascii="宋体" w:hAnsi="宋体"/>
      <w:color w:val="000000" w:themeColor="text1"/>
      <w:sz w:val="21"/>
      <w:bdr w:val="single" w:color="000000" w:themeColor="text1" w:sz="4" w:space="0"/>
      <w:lang w:val="zh-CN" w:eastAsia="zh-CN"/>
      <w14:textFill>
        <w14:solidFill>
          <w14:schemeClr w14:val="tx1"/>
        </w14:solidFill>
      </w14:textFill>
    </w:rPr>
  </w:style>
  <w:style w:type="character" w:customStyle="1" w:styleId="56">
    <w:name w:val="字段"/>
    <w:basedOn w:val="32"/>
    <w:qFormat/>
    <w:uiPriority w:val="0"/>
    <w:rPr>
      <w:rFonts w:ascii="宋体" w:hAnsi="宋体"/>
      <w:szCs w:val="21"/>
      <w:u w:val="single"/>
      <w:shd w:val="clear" w:color="auto" w:fill="D0CECE" w:themeFill="background2" w:themeFillShade="E6"/>
    </w:rPr>
  </w:style>
  <w:style w:type="character" w:customStyle="1" w:styleId="57">
    <w:name w:val="样式2"/>
    <w:basedOn w:val="53"/>
    <w:uiPriority w:val="1"/>
    <w:rPr>
      <w:rFonts w:ascii="Times New Roman" w:hAnsi="Times New Roman" w:eastAsia="宋体" w:cs="Times New Roman"/>
      <w:szCs w:val="24"/>
      <w:bdr w:val="triple" w:color="auto" w:sz="4" w:space="0"/>
      <w:shd w:val="clear" w:color="auto" w:fill="92D050"/>
    </w:rPr>
  </w:style>
  <w:style w:type="paragraph" w:customStyle="1" w:styleId="58">
    <w:name w:val="注意事项"/>
    <w:basedOn w:val="1"/>
    <w:next w:val="1"/>
    <w:link w:val="59"/>
    <w:qFormat/>
    <w:uiPriority w:val="1"/>
    <w:pPr>
      <w:numPr>
        <w:ilvl w:val="0"/>
        <w:numId w:val="2"/>
      </w:numPr>
    </w:pPr>
    <w:rPr>
      <w:sz w:val="24"/>
    </w:rPr>
  </w:style>
  <w:style w:type="character" w:customStyle="1" w:styleId="59">
    <w:name w:val="注意事项 Char"/>
    <w:basedOn w:val="32"/>
    <w:link w:val="58"/>
    <w:uiPriority w:val="1"/>
    <w:rPr>
      <w:rFonts w:ascii="Times New Roman" w:hAnsi="Times New Roman" w:eastAsia="宋体"/>
      <w:sz w:val="24"/>
    </w:rPr>
  </w:style>
  <w:style w:type="character" w:customStyle="1" w:styleId="60">
    <w:name w:val="标题 字符"/>
    <w:basedOn w:val="32"/>
    <w:link w:val="28"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61">
    <w:name w:val="详细说明"/>
    <w:basedOn w:val="50"/>
    <w:next w:val="1"/>
    <w:link w:val="62"/>
    <w:qFormat/>
    <w:uiPriority w:val="1"/>
    <w:pPr>
      <w:numPr>
        <w:ilvl w:val="0"/>
        <w:numId w:val="3"/>
      </w:numPr>
      <w:ind w:left="0" w:firstLine="0" w:firstLineChars="0"/>
    </w:pPr>
    <w:rPr>
      <w:sz w:val="24"/>
    </w:rPr>
  </w:style>
  <w:style w:type="character" w:customStyle="1" w:styleId="62">
    <w:name w:val="详细说明 Char"/>
    <w:basedOn w:val="51"/>
    <w:link w:val="61"/>
    <w:uiPriority w:val="1"/>
    <w:rPr>
      <w:rFonts w:ascii="Times New Roman" w:hAnsi="Times New Roman" w:eastAsia="宋体"/>
      <w:sz w:val="24"/>
    </w:rPr>
  </w:style>
  <w:style w:type="paragraph" w:customStyle="1" w:styleId="63">
    <w:name w:val="下一步操作"/>
    <w:basedOn w:val="50"/>
    <w:next w:val="1"/>
    <w:link w:val="64"/>
    <w:qFormat/>
    <w:uiPriority w:val="1"/>
    <w:pPr>
      <w:numPr>
        <w:ilvl w:val="0"/>
        <w:numId w:val="4"/>
      </w:numPr>
      <w:ind w:left="0" w:firstLine="0" w:firstLineChars="0"/>
    </w:pPr>
    <w:rPr>
      <w:sz w:val="24"/>
      <w:lang w:val="zh-CN"/>
    </w:rPr>
  </w:style>
  <w:style w:type="character" w:customStyle="1" w:styleId="64">
    <w:name w:val="下一步操作 Char"/>
    <w:basedOn w:val="51"/>
    <w:link w:val="63"/>
    <w:uiPriority w:val="1"/>
    <w:rPr>
      <w:rFonts w:ascii="Times New Roman" w:hAnsi="Times New Roman" w:eastAsia="宋体"/>
      <w:sz w:val="24"/>
      <w:lang w:val="zh-CN"/>
    </w:rPr>
  </w:style>
  <w:style w:type="paragraph" w:customStyle="1" w:styleId="65">
    <w:name w:val="功能描述"/>
    <w:basedOn w:val="1"/>
    <w:next w:val="1"/>
    <w:link w:val="66"/>
    <w:qFormat/>
    <w:uiPriority w:val="1"/>
    <w:pPr>
      <w:numPr>
        <w:ilvl w:val="0"/>
        <w:numId w:val="5"/>
      </w:numPr>
    </w:pPr>
    <w:rPr>
      <w:sz w:val="24"/>
      <w:lang w:val="zh-CN"/>
    </w:rPr>
  </w:style>
  <w:style w:type="character" w:customStyle="1" w:styleId="66">
    <w:name w:val="功能描述 Char"/>
    <w:basedOn w:val="51"/>
    <w:link w:val="65"/>
    <w:uiPriority w:val="1"/>
    <w:rPr>
      <w:rFonts w:ascii="Times New Roman" w:hAnsi="Times New Roman" w:eastAsia="宋体"/>
      <w:sz w:val="24"/>
      <w:lang w:val="zh-CN"/>
    </w:rPr>
  </w:style>
  <w:style w:type="paragraph" w:customStyle="1" w:styleId="67">
    <w:name w:val="准备工作"/>
    <w:basedOn w:val="50"/>
    <w:next w:val="1"/>
    <w:link w:val="68"/>
    <w:qFormat/>
    <w:uiPriority w:val="1"/>
    <w:pPr>
      <w:numPr>
        <w:ilvl w:val="0"/>
        <w:numId w:val="6"/>
      </w:numPr>
      <w:ind w:left="0" w:firstLine="0" w:firstLineChars="0"/>
    </w:pPr>
    <w:rPr>
      <w:sz w:val="24"/>
      <w:lang w:val="zh-CN"/>
    </w:rPr>
  </w:style>
  <w:style w:type="character" w:customStyle="1" w:styleId="68">
    <w:name w:val="准备工作 Char"/>
    <w:basedOn w:val="51"/>
    <w:link w:val="67"/>
    <w:uiPriority w:val="1"/>
    <w:rPr>
      <w:rFonts w:ascii="Times New Roman" w:hAnsi="Times New Roman" w:eastAsia="宋体"/>
      <w:sz w:val="24"/>
      <w:lang w:val="zh-CN"/>
    </w:rPr>
  </w:style>
  <w:style w:type="paragraph" w:customStyle="1" w:styleId="69">
    <w:name w:val="操作说明"/>
    <w:basedOn w:val="50"/>
    <w:next w:val="1"/>
    <w:link w:val="70"/>
    <w:qFormat/>
    <w:uiPriority w:val="1"/>
    <w:pPr>
      <w:numPr>
        <w:ilvl w:val="0"/>
        <w:numId w:val="7"/>
      </w:numPr>
      <w:ind w:left="0" w:firstLine="0" w:firstLineChars="0"/>
      <w:jc w:val="left"/>
    </w:pPr>
    <w:rPr>
      <w:sz w:val="24"/>
    </w:rPr>
  </w:style>
  <w:style w:type="character" w:customStyle="1" w:styleId="70">
    <w:name w:val="操作说明 Char"/>
    <w:basedOn w:val="51"/>
    <w:link w:val="69"/>
    <w:uiPriority w:val="1"/>
    <w:rPr>
      <w:rFonts w:ascii="Times New Roman" w:hAnsi="Times New Roman" w:eastAsia="宋体"/>
      <w:sz w:val="24"/>
    </w:rPr>
  </w:style>
  <w:style w:type="paragraph" w:customStyle="1" w:styleId="71">
    <w:name w:val="举例说明"/>
    <w:basedOn w:val="50"/>
    <w:next w:val="1"/>
    <w:link w:val="72"/>
    <w:qFormat/>
    <w:uiPriority w:val="1"/>
    <w:pPr>
      <w:numPr>
        <w:ilvl w:val="0"/>
        <w:numId w:val="8"/>
      </w:numPr>
      <w:ind w:left="0" w:firstLine="0" w:firstLineChars="0"/>
    </w:pPr>
    <w:rPr>
      <w:sz w:val="24"/>
      <w:lang w:val="zh-CN"/>
    </w:rPr>
  </w:style>
  <w:style w:type="character" w:customStyle="1" w:styleId="72">
    <w:name w:val="举例说明 Char"/>
    <w:basedOn w:val="51"/>
    <w:link w:val="71"/>
    <w:uiPriority w:val="1"/>
    <w:rPr>
      <w:rFonts w:ascii="Times New Roman" w:hAnsi="Times New Roman" w:eastAsia="宋体"/>
      <w:sz w:val="24"/>
      <w:lang w:val="zh-CN"/>
    </w:rPr>
  </w:style>
  <w:style w:type="paragraph" w:customStyle="1" w:styleId="73">
    <w:name w:val="子菜单"/>
    <w:basedOn w:val="1"/>
    <w:next w:val="1"/>
    <w:link w:val="74"/>
    <w:qFormat/>
    <w:uiPriority w:val="1"/>
    <w:pPr>
      <w:numPr>
        <w:ilvl w:val="0"/>
        <w:numId w:val="9"/>
      </w:numPr>
      <w:jc w:val="left"/>
    </w:pPr>
    <w:rPr>
      <w:sz w:val="24"/>
    </w:rPr>
  </w:style>
  <w:style w:type="character" w:customStyle="1" w:styleId="74">
    <w:name w:val="子菜单 Char"/>
    <w:basedOn w:val="32"/>
    <w:link w:val="73"/>
    <w:uiPriority w:val="1"/>
    <w:rPr>
      <w:rFonts w:ascii="Times New Roman" w:hAnsi="Times New Roman" w:eastAsia="宋体"/>
      <w:sz w:val="24"/>
    </w:rPr>
  </w:style>
  <w:style w:type="table" w:customStyle="1" w:styleId="75">
    <w:name w:val="Plain Table 1"/>
    <w:basedOn w:val="30"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6">
    <w:name w:val="Grid Table Light"/>
    <w:basedOn w:val="30"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77">
    <w:name w:val="Grid Table 1 Light Accent 1"/>
    <w:basedOn w:val="30"/>
    <w:uiPriority w:val="46"/>
    <w:tblPr>
      <w:tblBorders>
        <w:top w:val="single" w:color="BDD6EE" w:themeColor="accent1" w:themeTint="66" w:sz="4" w:space="0"/>
        <w:left w:val="single" w:color="BDD6EE" w:themeColor="accent1" w:themeTint="66" w:sz="4" w:space="0"/>
        <w:bottom w:val="single" w:color="BDD6EE" w:themeColor="accent1" w:themeTint="66" w:sz="4" w:space="0"/>
        <w:right w:val="single" w:color="BDD6EE" w:themeColor="accent1" w:themeTint="66" w:sz="4" w:space="0"/>
        <w:insideH w:val="single" w:color="BDD6EE" w:themeColor="accent1" w:themeTint="66" w:sz="4" w:space="0"/>
        <w:insideV w:val="single" w:color="BDD6EE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9CC2E5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9CC2E5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78">
    <w:name w:val="Grid Table 6 Colorful"/>
    <w:basedOn w:val="30"/>
    <w:uiPriority w:val="5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paragraph" w:customStyle="1" w:styleId="79">
    <w:name w:val="流程"/>
    <w:basedOn w:val="1"/>
    <w:next w:val="1"/>
    <w:link w:val="80"/>
    <w:qFormat/>
    <w:uiPriority w:val="2"/>
    <w:pPr>
      <w:numPr>
        <w:ilvl w:val="0"/>
        <w:numId w:val="10"/>
      </w:numPr>
    </w:pPr>
    <w:rPr>
      <w:sz w:val="24"/>
      <w:lang w:val="zh-CN" w:eastAsia="zh-CN"/>
    </w:rPr>
  </w:style>
  <w:style w:type="character" w:customStyle="1" w:styleId="80">
    <w:name w:val="流程 Char"/>
    <w:basedOn w:val="32"/>
    <w:link w:val="79"/>
    <w:uiPriority w:val="2"/>
    <w:rPr>
      <w:rFonts w:ascii="Times New Roman" w:hAnsi="Times New Roman" w:eastAsia="宋体"/>
      <w:sz w:val="24"/>
      <w:lang w:val="zh-CN" w:eastAsia="zh-CN"/>
    </w:rPr>
  </w:style>
  <w:style w:type="table" w:customStyle="1" w:styleId="81">
    <w:name w:val="Grid Table 1 Light Accent 3"/>
    <w:basedOn w:val="30"/>
    <w:uiPriority w:val="46"/>
    <w:tblPr>
      <w:tblBorders>
        <w:top w:val="single" w:color="DADADA" w:themeColor="accent3" w:themeTint="66" w:sz="4" w:space="0"/>
        <w:left w:val="single" w:color="DADADA" w:themeColor="accent3" w:themeTint="66" w:sz="4" w:space="0"/>
        <w:bottom w:val="single" w:color="DADADA" w:themeColor="accent3" w:themeTint="66" w:sz="4" w:space="0"/>
        <w:right w:val="single" w:color="DADADA" w:themeColor="accent3" w:themeTint="66" w:sz="4" w:space="0"/>
        <w:insideH w:val="single" w:color="DADADA" w:themeColor="accent3" w:themeTint="66" w:sz="4" w:space="0"/>
        <w:insideV w:val="single" w:color="DADADA" w:themeColor="accent3" w:themeTint="66" w:sz="4" w:space="0"/>
      </w:tblBorders>
    </w:tblPr>
    <w:tblStylePr w:type="firstRow">
      <w:rPr>
        <w:b/>
        <w:bCs/>
      </w:rPr>
      <w:tcPr>
        <w:tcBorders>
          <w:bottom w:val="single" w:color="C8C8C8" w:themeColor="accent3" w:themeTint="99" w:sz="12" w:space="0"/>
        </w:tcBorders>
      </w:tcPr>
    </w:tblStylePr>
    <w:tblStylePr w:type="lastRow">
      <w:rPr>
        <w:b/>
        <w:bCs/>
      </w:rPr>
      <w:tcPr>
        <w:tcBorders>
          <w:top w:val="double" w:color="C8C8C8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82">
    <w:name w:val="List Table 6 Colorful Accent 1"/>
    <w:basedOn w:val="30"/>
    <w:uiPriority w:val="51"/>
    <w:rPr>
      <w:color w:val="2E75B6" w:themeColor="accent1" w:themeShade="BF"/>
    </w:rPr>
    <w:tblPr>
      <w:tblBorders>
        <w:top w:val="single" w:color="5B9BD5" w:themeColor="accent1" w:sz="4" w:space="0"/>
        <w:bottom w:val="single" w:color="5B9BD5" w:themeColor="accent1" w:sz="4" w:space="0"/>
      </w:tblBorders>
    </w:tblPr>
    <w:tblStylePr w:type="firstRow">
      <w:rPr>
        <w:b/>
        <w:bCs/>
      </w:rPr>
      <w:tcPr>
        <w:tcBorders>
          <w:bottom w:val="single" w:color="5B9BD5" w:themeColor="accent1" w:sz="4" w:space="0"/>
        </w:tcBorders>
      </w:tcPr>
    </w:tblStylePr>
    <w:tblStylePr w:type="lastRow">
      <w:rPr>
        <w:b/>
        <w:bCs/>
      </w:rPr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83">
    <w:name w:val="Grid Table 3"/>
    <w:basedOn w:val="30"/>
    <w:uiPriority w:val="48"/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  <w:tblStylePr w:type="neCell">
      <w:tcPr>
        <w:tcBorders>
          <w:bottom w:val="single" w:color="666666" w:themeColor="text1" w:themeTint="99" w:sz="4" w:space="0"/>
        </w:tcBorders>
      </w:tcPr>
    </w:tblStylePr>
    <w:tblStylePr w:type="nwCell">
      <w:tcPr>
        <w:tcBorders>
          <w:bottom w:val="single" w:color="666666" w:themeColor="text1" w:themeTint="99" w:sz="4" w:space="0"/>
        </w:tcBorders>
      </w:tcPr>
    </w:tblStylePr>
    <w:tblStylePr w:type="seCell">
      <w:tcPr>
        <w:tcBorders>
          <w:top w:val="single" w:color="666666" w:themeColor="text1" w:themeTint="99" w:sz="4" w:space="0"/>
        </w:tcBorders>
      </w:tcPr>
    </w:tblStylePr>
    <w:tblStylePr w:type="swCell">
      <w:tcPr>
        <w:tcBorders>
          <w:top w:val="single" w:color="666666" w:themeColor="text1" w:themeTint="99" w:sz="4" w:space="0"/>
        </w:tcBorders>
      </w:tcPr>
    </w:tblStylePr>
  </w:style>
  <w:style w:type="table" w:customStyle="1" w:styleId="84">
    <w:name w:val="Grid Table 2 Accent 1"/>
    <w:basedOn w:val="30"/>
    <w:uiPriority w:val="47"/>
    <w:tblPr>
      <w:tblBorders>
        <w:top w:val="single" w:color="9CC2E5" w:themeColor="accent1" w:themeTint="99" w:sz="2" w:space="0"/>
        <w:bottom w:val="single" w:color="9CC2E5" w:themeColor="accent1" w:themeTint="99" w:sz="2" w:space="0"/>
        <w:insideH w:val="single" w:color="9CC2E5" w:themeColor="accent1" w:themeTint="99" w:sz="2" w:space="0"/>
        <w:insideV w:val="single" w:color="9CC2E5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9CC2E5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9CC2E5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85">
    <w:name w:val="Grid Table 4 Accent 1"/>
    <w:basedOn w:val="30"/>
    <w:uiPriority w:val="49"/>
    <w:pPr>
      <w:spacing w:line="360" w:lineRule="auto"/>
      <w:jc w:val="both"/>
    </w:pPr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rPr>
      <w:cantSplit/>
    </w:trPr>
    <w:tcPr>
      <w:vAlign w:val="center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86">
    <w:name w:val="Grid Table 4"/>
    <w:basedOn w:val="30"/>
    <w:uiPriority w:val="49"/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rPr>
      <w:cantSplit/>
    </w:tr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87">
    <w:name w:val="Grid Table 4 Accent 5"/>
    <w:basedOn w:val="30"/>
    <w:uiPriority w:val="49"/>
    <w:tblPr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cPr>
        <w:tcBorders>
          <w:top w:val="double" w:color="4472C4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2F3" w:themeFill="accent5" w:themeFillTint="33"/>
      </w:tcPr>
    </w:tblStylePr>
    <w:tblStylePr w:type="band1Horz">
      <w:tcPr>
        <w:shd w:val="clear" w:color="auto" w:fill="D9E2F3" w:themeFill="accent5" w:themeFillTint="33"/>
      </w:tcPr>
    </w:tblStylePr>
  </w:style>
  <w:style w:type="table" w:customStyle="1" w:styleId="88">
    <w:name w:val="Grid Table 4 Accent 6"/>
    <w:basedOn w:val="30"/>
    <w:uiPriority w:val="49"/>
    <w:tblPr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2EFD9" w:themeFill="accent6" w:themeFillTint="33"/>
      </w:tcPr>
    </w:tblStylePr>
    <w:tblStylePr w:type="band1Horz">
      <w:tcPr>
        <w:shd w:val="clear" w:color="auto" w:fill="E2EFD9" w:themeFill="accent6" w:themeFillTint="33"/>
      </w:tcPr>
    </w:tblStylePr>
  </w:style>
  <w:style w:type="table" w:customStyle="1" w:styleId="89">
    <w:name w:val="Grid Table 4 Accent 4"/>
    <w:basedOn w:val="30"/>
    <w:uiPriority w:val="49"/>
    <w:tblPr>
      <w:tblBorders>
        <w:top w:val="single" w:color="FFD965" w:themeColor="accent4" w:themeTint="99" w:sz="4" w:space="0"/>
        <w:left w:val="single" w:color="FFD965" w:themeColor="accent4" w:themeTint="99" w:sz="4" w:space="0"/>
        <w:bottom w:val="single" w:color="FFD965" w:themeColor="accent4" w:themeTint="99" w:sz="4" w:space="0"/>
        <w:right w:val="single" w:color="FFD965" w:themeColor="accent4" w:themeTint="99" w:sz="4" w:space="0"/>
        <w:insideH w:val="single" w:color="FFD965" w:themeColor="accent4" w:themeTint="99" w:sz="4" w:space="0"/>
        <w:insideV w:val="single" w:color="FFD965" w:themeColor="accent4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C000" w:themeColor="accent4" w:sz="4" w:space="0"/>
          <w:left w:val="single" w:color="FFC000" w:themeColor="accent4" w:sz="4" w:space="0"/>
          <w:bottom w:val="single" w:color="FFC000" w:themeColor="accent4" w:sz="4" w:space="0"/>
          <w:right w:val="single" w:color="FFC000" w:themeColor="accent4" w:sz="4" w:space="0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cPr>
        <w:tcBorders>
          <w:top w:val="double" w:color="FFC000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EF2CC" w:themeFill="accent4" w:themeFillTint="33"/>
      </w:tcPr>
    </w:tblStylePr>
    <w:tblStylePr w:type="band1Horz">
      <w:tcPr>
        <w:shd w:val="clear" w:color="auto" w:fill="FEF2CC" w:themeFill="accent4" w:themeFillTint="33"/>
      </w:tcPr>
    </w:tblStylePr>
  </w:style>
  <w:style w:type="table" w:customStyle="1" w:styleId="90">
    <w:name w:val="Grid Table 4 Accent 3"/>
    <w:basedOn w:val="30"/>
    <w:uiPriority w:val="49"/>
    <w:rPr>
      <w:rFonts w:eastAsia="宋体"/>
      <w:sz w:val="18"/>
    </w:rPr>
    <w:tblPr>
      <w:tblBorders>
        <w:top w:val="single" w:color="C8C8C8" w:themeColor="accent3" w:themeTint="99" w:sz="4" w:space="0"/>
        <w:bottom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</w:tblPr>
    <w:tblStylePr w:type="firstRow">
      <w:rPr>
        <w:rFonts w:eastAsia="宋体"/>
        <w:b/>
        <w:bCs/>
        <w:color w:val="auto"/>
        <w:sz w:val="18"/>
      </w:rPr>
      <w:tcPr>
        <w:shd w:val="clear" w:color="auto" w:fill="FFFFFF" w:themeFill="background1"/>
      </w:tcPr>
    </w:tblStylePr>
    <w:tblStylePr w:type="lastRow">
      <w:rPr>
        <w:b w:val="0"/>
        <w:bCs/>
      </w:rPr>
      <w:tcPr>
        <w:tcBorders>
          <w:top w:val="double" w:color="A5A5A5" w:themeColor="accent3" w:sz="4" w:space="0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table" w:customStyle="1" w:styleId="91">
    <w:name w:val="Grid Table 4 Accent 2"/>
    <w:basedOn w:val="30"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table" w:customStyle="1" w:styleId="92">
    <w:name w:val="Grid Table 1 Light Accent 6"/>
    <w:basedOn w:val="30"/>
    <w:uiPriority w:val="46"/>
    <w:tblPr>
      <w:tblBorders>
        <w:top w:val="single" w:color="C5E0B3" w:themeColor="accent6" w:themeTint="66" w:sz="4" w:space="0"/>
        <w:left w:val="single" w:color="C5E0B3" w:themeColor="accent6" w:themeTint="66" w:sz="4" w:space="0"/>
        <w:bottom w:val="single" w:color="C5E0B3" w:themeColor="accent6" w:themeTint="66" w:sz="4" w:space="0"/>
        <w:right w:val="single" w:color="C5E0B3" w:themeColor="accent6" w:themeTint="66" w:sz="4" w:space="0"/>
        <w:insideH w:val="single" w:color="C5E0B3" w:themeColor="accent6" w:themeTint="66" w:sz="4" w:space="0"/>
        <w:insideV w:val="single" w:color="C5E0B3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A8D08D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A8D08D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93">
    <w:name w:val="Grid Table 2 Accent 6"/>
    <w:basedOn w:val="30"/>
    <w:uiPriority w:val="47"/>
    <w:tblPr>
      <w:tblBorders>
        <w:top w:val="single" w:color="A8D08D" w:themeColor="accent6" w:themeTint="99" w:sz="2" w:space="0"/>
        <w:bottom w:val="single" w:color="A8D08D" w:themeColor="accent6" w:themeTint="99" w:sz="2" w:space="0"/>
        <w:insideH w:val="single" w:color="A8D08D" w:themeColor="accent6" w:themeTint="99" w:sz="2" w:space="0"/>
        <w:insideV w:val="single" w:color="A8D08D" w:themeColor="accent6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A8D08D" w:themeColor="accent6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A8D08D" w:themeColor="accent6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2EFD9" w:themeFill="accent6" w:themeFillTint="33"/>
      </w:tcPr>
    </w:tblStylePr>
    <w:tblStylePr w:type="band1Horz">
      <w:tcPr>
        <w:shd w:val="clear" w:color="auto" w:fill="E2EFD9" w:themeFill="accent6" w:themeFillTint="33"/>
      </w:tcPr>
    </w:tblStylePr>
  </w:style>
  <w:style w:type="table" w:customStyle="1" w:styleId="94">
    <w:name w:val="Grid Table 2 Accent 5"/>
    <w:basedOn w:val="30"/>
    <w:uiPriority w:val="47"/>
    <w:tblPr>
      <w:tblBorders>
        <w:top w:val="single" w:color="8EAADB" w:themeColor="accent5" w:themeTint="99" w:sz="2" w:space="0"/>
        <w:bottom w:val="single" w:color="8EAADB" w:themeColor="accent5" w:themeTint="99" w:sz="2" w:space="0"/>
        <w:insideH w:val="single" w:color="8EAADB" w:themeColor="accent5" w:themeTint="99" w:sz="2" w:space="0"/>
        <w:insideV w:val="single" w:color="8EAADB" w:themeColor="accent5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8EAADB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8EAADB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2F3" w:themeFill="accent5" w:themeFillTint="33"/>
      </w:tcPr>
    </w:tblStylePr>
    <w:tblStylePr w:type="band1Horz">
      <w:tcPr>
        <w:shd w:val="clear" w:color="auto" w:fill="D9E2F3" w:themeFill="accent5" w:themeFillTint="33"/>
      </w:tcPr>
    </w:tblStylePr>
  </w:style>
  <w:style w:type="table" w:customStyle="1" w:styleId="95">
    <w:name w:val="Grid Table 6 Colorful Accent 1"/>
    <w:basedOn w:val="30"/>
    <w:uiPriority w:val="51"/>
    <w:rPr>
      <w:color w:val="2E75B6" w:themeColor="accent1" w:themeShade="BF"/>
    </w:rPr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9CC2E5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9CC2E5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96">
    <w:name w:val="Grid Table 5 Dark Accent 1"/>
    <w:basedOn w:val="30"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5B9BD5" w:themeFill="accent1"/>
      </w:tcPr>
    </w:tblStylePr>
    <w:tblStylePr w:type="band1Vert">
      <w:tcPr>
        <w:shd w:val="clear" w:color="auto" w:fill="BDD6EE" w:themeFill="accent1" w:themeFillTint="66"/>
      </w:tcPr>
    </w:tblStylePr>
    <w:tblStylePr w:type="band1Horz">
      <w:tcPr>
        <w:shd w:val="clear" w:color="auto" w:fill="BDD6EE" w:themeFill="accent1" w:themeFillTint="66"/>
      </w:tcPr>
    </w:tblStylePr>
  </w:style>
  <w:style w:type="table" w:customStyle="1" w:styleId="97">
    <w:name w:val="Grid Table 6 Colorful Accent 5"/>
    <w:basedOn w:val="30"/>
    <w:uiPriority w:val="51"/>
    <w:rPr>
      <w:color w:val="2F5597" w:themeColor="accent5" w:themeShade="BF"/>
    </w:rPr>
    <w:tblPr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8EAADB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8EAADB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2F3" w:themeFill="accent5" w:themeFillTint="33"/>
      </w:tcPr>
    </w:tblStylePr>
    <w:tblStylePr w:type="band1Horz">
      <w:tcPr>
        <w:shd w:val="clear" w:color="auto" w:fill="D9E2F3" w:themeFill="accent5" w:themeFillTint="33"/>
      </w:tcPr>
    </w:tblStylePr>
  </w:style>
  <w:style w:type="table" w:customStyle="1" w:styleId="98">
    <w:name w:val="Plain Table 2"/>
    <w:basedOn w:val="30"/>
    <w:uiPriority w:val="42"/>
    <w:rPr>
      <w:rFonts w:ascii="Calibri" w:hAnsi="Calibri" w:eastAsia="宋体" w:cs="Times New Roman"/>
      <w:kern w:val="0"/>
      <w:sz w:val="20"/>
      <w:szCs w:val="20"/>
    </w:rPr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bC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2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1Horz">
      <w:tcPr>
        <w:tcBorders>
          <w:top w:val="single" w:color="7E7E7E" w:themeColor="text1" w:themeTint="80" w:sz="4" w:space="0"/>
          <w:bottom w:val="single" w:color="7E7E7E" w:themeColor="text1" w:themeTint="80" w:sz="4" w:space="0"/>
        </w:tcBorders>
      </w:tcPr>
    </w:tblStylePr>
  </w:style>
  <w:style w:type="table" w:customStyle="1" w:styleId="99">
    <w:name w:val="Plain Table 3"/>
    <w:basedOn w:val="30"/>
    <w:uiPriority w:val="43"/>
    <w:rPr>
      <w:rFonts w:ascii="Calibri" w:hAnsi="Calibri" w:eastAsia="宋体" w:cs="Times New Roman"/>
      <w:kern w:val="0"/>
      <w:sz w:val="20"/>
      <w:szCs w:val="20"/>
    </w:rPr>
    <w:tblStylePr w:type="firstRow">
      <w:rPr>
        <w:b/>
        <w:bCs/>
        <w:cap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E7E7E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table" w:customStyle="1" w:styleId="100">
    <w:name w:val="Plain Table 4"/>
    <w:basedOn w:val="30"/>
    <w:uiPriority w:val="44"/>
    <w:rPr>
      <w:rFonts w:ascii="Calibri" w:hAnsi="Calibri" w:eastAsia="宋体" w:cs="Times New Roman"/>
      <w:kern w:val="0"/>
      <w:sz w:val="20"/>
      <w:szCs w:val="20"/>
    </w:r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01">
    <w:name w:val="Plain Table 5"/>
    <w:basedOn w:val="30"/>
    <w:uiPriority w:val="45"/>
    <w:rPr>
      <w:rFonts w:ascii="Calibri" w:hAnsi="Calibri" w:eastAsia="宋体" w:cs="Times New Roman"/>
      <w:kern w:val="0"/>
      <w:sz w:val="20"/>
      <w:szCs w:val="20"/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7E7E7E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7E7E7E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7E7E7E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7E7E7E" w:themeColor="text1" w:themeTint="80" w:sz="4" w:space="0"/>
        </w:tcBorders>
        <w:shd w:val="clear" w:color="auto" w:fill="FFFFFF" w:themeFill="background1"/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102">
    <w:name w:val="Grid Table 1 Light"/>
    <w:basedOn w:val="30"/>
    <w:uiPriority w:val="46"/>
    <w:rPr>
      <w:rFonts w:ascii="Calibri" w:hAnsi="Calibri" w:eastAsia="宋体" w:cs="Times New Roman"/>
      <w:kern w:val="0"/>
      <w:sz w:val="20"/>
      <w:szCs w:val="20"/>
    </w:rPr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03">
    <w:name w:val="Grid Table 1 Light Accent 2"/>
    <w:basedOn w:val="30"/>
    <w:uiPriority w:val="46"/>
    <w:rPr>
      <w:rFonts w:ascii="Calibri" w:hAnsi="Calibri" w:eastAsia="宋体" w:cs="Times New Roman"/>
      <w:kern w:val="0"/>
      <w:sz w:val="20"/>
      <w:szCs w:val="20"/>
    </w:rPr>
    <w:tblPr>
      <w:tblBorders>
        <w:top w:val="single" w:color="F7CAAC" w:themeColor="accent2" w:themeTint="66" w:sz="4" w:space="0"/>
        <w:left w:val="single" w:color="F7CAAC" w:themeColor="accent2" w:themeTint="66" w:sz="4" w:space="0"/>
        <w:bottom w:val="single" w:color="F7CAAC" w:themeColor="accent2" w:themeTint="66" w:sz="4" w:space="0"/>
        <w:right w:val="single" w:color="F7CAAC" w:themeColor="accent2" w:themeTint="66" w:sz="4" w:space="0"/>
        <w:insideH w:val="single" w:color="F7CAAC" w:themeColor="accent2" w:themeTint="66" w:sz="4" w:space="0"/>
        <w:insideV w:val="single" w:color="F7CAAC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4B083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4B083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04">
    <w:name w:val="Grid Table 1 Light Accent 4"/>
    <w:basedOn w:val="30"/>
    <w:uiPriority w:val="46"/>
    <w:rPr>
      <w:rFonts w:ascii="Calibri" w:hAnsi="Calibri" w:eastAsia="宋体" w:cs="Times New Roman"/>
      <w:kern w:val="0"/>
      <w:sz w:val="20"/>
      <w:szCs w:val="20"/>
    </w:rPr>
    <w:tblPr>
      <w:tblBorders>
        <w:top w:val="single" w:color="FFE599" w:themeColor="accent4" w:themeTint="66" w:sz="4" w:space="0"/>
        <w:left w:val="single" w:color="FFE599" w:themeColor="accent4" w:themeTint="66" w:sz="4" w:space="0"/>
        <w:bottom w:val="single" w:color="FFE599" w:themeColor="accent4" w:themeTint="66" w:sz="4" w:space="0"/>
        <w:right w:val="single" w:color="FFE599" w:themeColor="accent4" w:themeTint="66" w:sz="4" w:space="0"/>
        <w:insideH w:val="single" w:color="FFE599" w:themeColor="accent4" w:themeTint="66" w:sz="4" w:space="0"/>
        <w:insideV w:val="single" w:color="FFE599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FFD965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FFD965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05">
    <w:name w:val="Grid Table 1 Light Accent 5"/>
    <w:basedOn w:val="30"/>
    <w:uiPriority w:val="46"/>
    <w:rPr>
      <w:rFonts w:ascii="Calibri" w:hAnsi="Calibri" w:eastAsia="宋体" w:cs="Times New Roman"/>
      <w:kern w:val="0"/>
      <w:sz w:val="20"/>
      <w:szCs w:val="20"/>
    </w:rPr>
    <w:tblPr>
      <w:tblBorders>
        <w:top w:val="single" w:color="B4C6E7" w:themeColor="accent5" w:themeTint="66" w:sz="4" w:space="0"/>
        <w:left w:val="single" w:color="B4C6E7" w:themeColor="accent5" w:themeTint="66" w:sz="4" w:space="0"/>
        <w:bottom w:val="single" w:color="B4C6E7" w:themeColor="accent5" w:themeTint="66" w:sz="4" w:space="0"/>
        <w:right w:val="single" w:color="B4C6E7" w:themeColor="accent5" w:themeTint="66" w:sz="4" w:space="0"/>
        <w:insideH w:val="single" w:color="B4C6E7" w:themeColor="accent5" w:themeTint="66" w:sz="4" w:space="0"/>
        <w:insideV w:val="single" w:color="B4C6E7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8EAADB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8EAADB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06">
    <w:name w:val="Grid Table 3 Accent 3"/>
    <w:basedOn w:val="30"/>
    <w:uiPriority w:val="48"/>
    <w:rPr>
      <w:rFonts w:ascii="Calibri" w:hAnsi="Calibri" w:eastAsia="宋体" w:cs="Times New Roman"/>
      <w:kern w:val="0"/>
      <w:sz w:val="20"/>
      <w:szCs w:val="20"/>
    </w:rPr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  <w:tblStylePr w:type="neCell">
      <w:tcPr>
        <w:tcBorders>
          <w:bottom w:val="single" w:color="C8C8C8" w:themeColor="accent3" w:themeTint="99" w:sz="4" w:space="0"/>
        </w:tcBorders>
      </w:tcPr>
    </w:tblStylePr>
    <w:tblStylePr w:type="nwCell">
      <w:tcPr>
        <w:tcBorders>
          <w:bottom w:val="single" w:color="C8C8C8" w:themeColor="accent3" w:themeTint="99" w:sz="4" w:space="0"/>
        </w:tcBorders>
      </w:tcPr>
    </w:tblStylePr>
    <w:tblStylePr w:type="seCell">
      <w:tcPr>
        <w:tcBorders>
          <w:top w:val="single" w:color="C8C8C8" w:themeColor="accent3" w:themeTint="99" w:sz="4" w:space="0"/>
        </w:tcBorders>
      </w:tcPr>
    </w:tblStylePr>
    <w:tblStylePr w:type="swCell">
      <w:tcPr>
        <w:tcBorders>
          <w:top w:val="single" w:color="C8C8C8" w:themeColor="accent3" w:themeTint="99" w:sz="4" w:space="0"/>
        </w:tcBorders>
      </w:tcPr>
    </w:tblStylePr>
  </w:style>
  <w:style w:type="paragraph" w:customStyle="1" w:styleId="107">
    <w:name w:val="系统词典1"/>
    <w:basedOn w:val="1"/>
    <w:link w:val="108"/>
    <w:uiPriority w:val="4"/>
    <w:pPr>
      <w:ind w:left="420" w:hanging="420"/>
    </w:pPr>
    <w:rPr>
      <w:rFonts w:cs="Times New Roman"/>
      <w:szCs w:val="24"/>
    </w:rPr>
  </w:style>
  <w:style w:type="character" w:customStyle="1" w:styleId="108">
    <w:name w:val="系统词典1 Char"/>
    <w:basedOn w:val="32"/>
    <w:link w:val="107"/>
    <w:uiPriority w:val="4"/>
    <w:rPr>
      <w:rFonts w:ascii="Times New Roman" w:hAnsi="Times New Roman" w:eastAsia="宋体" w:cs="Times New Roman"/>
      <w:szCs w:val="24"/>
    </w:rPr>
  </w:style>
  <w:style w:type="paragraph" w:customStyle="1" w:styleId="109">
    <w:name w:val="标题1"/>
    <w:basedOn w:val="1"/>
    <w:link w:val="110"/>
    <w:semiHidden/>
    <w:uiPriority w:val="0"/>
    <w:pPr>
      <w:widowControl/>
      <w:jc w:val="left"/>
    </w:pPr>
    <w:rPr>
      <w:rFonts w:asciiTheme="majorEastAsia" w:hAnsiTheme="majorEastAsia" w:eastAsiaTheme="majorEastAsia"/>
      <w:b/>
      <w:sz w:val="44"/>
      <w:szCs w:val="44"/>
    </w:rPr>
  </w:style>
  <w:style w:type="character" w:customStyle="1" w:styleId="110">
    <w:name w:val="标题1 Char"/>
    <w:basedOn w:val="32"/>
    <w:link w:val="109"/>
    <w:semiHidden/>
    <w:uiPriority w:val="0"/>
    <w:rPr>
      <w:rFonts w:asciiTheme="majorEastAsia" w:hAnsiTheme="majorEastAsia" w:eastAsiaTheme="majorEastAsia"/>
      <w:b/>
      <w:sz w:val="44"/>
      <w:szCs w:val="44"/>
    </w:rPr>
  </w:style>
  <w:style w:type="table" w:customStyle="1" w:styleId="111">
    <w:name w:val="词典排版"/>
    <w:basedOn w:val="30"/>
    <w:uiPriority w:val="99"/>
    <w:rPr>
      <w:rFonts w:ascii="Calibri" w:hAnsi="Calibri" w:eastAsia="宋体" w:cs="Times New Roman"/>
      <w:color w:val="000000" w:themeColor="text1"/>
      <w:kern w:val="0"/>
      <w:sz w:val="24"/>
      <w:szCs w:val="20"/>
      <w14:textFill>
        <w14:solidFill>
          <w14:schemeClr w14:val="tx1"/>
        </w14:solidFill>
      </w14:textFill>
    </w:rPr>
  </w:style>
  <w:style w:type="table" w:customStyle="1" w:styleId="112">
    <w:name w:val="词典表格"/>
    <w:basedOn w:val="30"/>
    <w:uiPriority w:val="99"/>
    <w:rPr>
      <w:rFonts w:ascii="Calibri" w:hAnsi="Calibri" w:eastAsia="宋体" w:cs="Times New Roman"/>
      <w:kern w:val="0"/>
      <w:sz w:val="20"/>
      <w:szCs w:val="20"/>
    </w:rPr>
  </w:style>
  <w:style w:type="paragraph" w:customStyle="1" w:styleId="113">
    <w:name w:val="TOC Heading"/>
    <w:basedOn w:val="2"/>
    <w:next w:val="1"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  <w:lang w:val="en-US" w:eastAsia="zh-CN"/>
    </w:rPr>
  </w:style>
  <w:style w:type="paragraph" w:customStyle="1" w:styleId="114">
    <w:name w:val="Default"/>
    <w:semiHidden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kern w:val="0"/>
      <w:sz w:val="24"/>
      <w:szCs w:val="24"/>
      <w:lang w:val="en-US" w:eastAsia="zh-CN" w:bidi="ar-SA"/>
    </w:rPr>
  </w:style>
  <w:style w:type="paragraph" w:customStyle="1" w:styleId="115">
    <w:name w:val="底层圆点"/>
    <w:basedOn w:val="50"/>
    <w:next w:val="1"/>
    <w:link w:val="116"/>
    <w:qFormat/>
    <w:uiPriority w:val="0"/>
    <w:pPr>
      <w:numPr>
        <w:ilvl w:val="0"/>
        <w:numId w:val="11"/>
      </w:numPr>
      <w:ind w:left="0" w:firstLine="0" w:firstLineChars="0"/>
      <w:jc w:val="left"/>
    </w:pPr>
    <w:rPr>
      <w:rFonts w:cs="Times New Roman" w:asciiTheme="minorEastAsia" w:hAnsiTheme="minorEastAsia"/>
      <w:bCs/>
      <w:szCs w:val="24"/>
    </w:rPr>
  </w:style>
  <w:style w:type="character" w:customStyle="1" w:styleId="116">
    <w:name w:val="底层圆点 Char"/>
    <w:basedOn w:val="51"/>
    <w:link w:val="115"/>
    <w:uiPriority w:val="0"/>
    <w:rPr>
      <w:rFonts w:eastAsia="宋体" w:cs="Times New Roman" w:asciiTheme="minorEastAsia" w:hAnsiTheme="minorEastAsia"/>
      <w:bCs/>
      <w:szCs w:val="24"/>
    </w:rPr>
  </w:style>
  <w:style w:type="paragraph" w:styleId="117">
    <w:name w:val="No Spacing"/>
    <w:link w:val="153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18">
    <w:name w:val="A至Z"/>
    <w:basedOn w:val="1"/>
    <w:link w:val="119"/>
    <w:semiHidden/>
    <w:qFormat/>
    <w:uiPriority w:val="0"/>
    <w:rPr>
      <w:rFonts w:cs="Times New Roman"/>
      <w:b/>
      <w:sz w:val="36"/>
      <w:szCs w:val="36"/>
    </w:rPr>
  </w:style>
  <w:style w:type="character" w:customStyle="1" w:styleId="119">
    <w:name w:val="A至Z Char"/>
    <w:basedOn w:val="32"/>
    <w:link w:val="118"/>
    <w:semiHidden/>
    <w:uiPriority w:val="0"/>
    <w:rPr>
      <w:rFonts w:ascii="Times New Roman" w:hAnsi="Times New Roman" w:eastAsia="宋体" w:cs="Times New Roman"/>
      <w:b/>
      <w:sz w:val="36"/>
      <w:szCs w:val="36"/>
    </w:rPr>
  </w:style>
  <w:style w:type="paragraph" w:customStyle="1" w:styleId="120">
    <w:name w:val="系统词典"/>
    <w:basedOn w:val="1"/>
    <w:link w:val="121"/>
    <w:semiHidden/>
    <w:qFormat/>
    <w:uiPriority w:val="0"/>
    <w:pPr>
      <w:numPr>
        <w:ilvl w:val="0"/>
        <w:numId w:val="12"/>
      </w:numPr>
    </w:pPr>
    <w:rPr>
      <w:rFonts w:cs="Times New Roman" w:asciiTheme="minorEastAsia" w:hAnsiTheme="minorEastAsia" w:eastAsiaTheme="minorEastAsia"/>
      <w:color w:val="000000" w:themeColor="text1"/>
      <w:kern w:val="0"/>
      <w:sz w:val="18"/>
      <w:szCs w:val="24"/>
      <w14:textFill>
        <w14:solidFill>
          <w14:schemeClr w14:val="tx1"/>
        </w14:solidFill>
      </w14:textFill>
    </w:rPr>
  </w:style>
  <w:style w:type="character" w:customStyle="1" w:styleId="121">
    <w:name w:val="系统词典 Char"/>
    <w:basedOn w:val="32"/>
    <w:link w:val="120"/>
    <w:semiHidden/>
    <w:uiPriority w:val="0"/>
    <w:rPr>
      <w:rFonts w:cs="Times New Roman" w:asciiTheme="minorEastAsia" w:hAnsiTheme="minorEastAsia"/>
      <w:color w:val="000000" w:themeColor="text1"/>
      <w:kern w:val="0"/>
      <w:sz w:val="18"/>
      <w:szCs w:val="24"/>
      <w14:textFill>
        <w14:solidFill>
          <w14:schemeClr w14:val="tx1"/>
        </w14:solidFill>
      </w14:textFill>
    </w:rPr>
  </w:style>
  <w:style w:type="paragraph" w:customStyle="1" w:styleId="122">
    <w:name w:val="常见问题2"/>
    <w:basedOn w:val="1"/>
    <w:link w:val="123"/>
    <w:qFormat/>
    <w:uiPriority w:val="5"/>
    <w:pPr>
      <w:pBdr>
        <w:top w:val="single" w:color="DADADA" w:themeColor="accent3" w:themeTint="66" w:sz="4" w:space="1"/>
        <w:left w:val="single" w:color="DADADA" w:themeColor="accent3" w:themeTint="66" w:sz="4" w:space="4"/>
        <w:bottom w:val="single" w:color="DADADA" w:themeColor="accent3" w:themeTint="66" w:sz="4" w:space="1"/>
        <w:right w:val="single" w:color="DADADA" w:themeColor="accent3" w:themeTint="66" w:sz="4" w:space="4"/>
      </w:pBdr>
      <w:ind w:firstLine="200" w:firstLineChars="200"/>
    </w:pPr>
    <w:rPr>
      <w:rFonts w:cs="Times New Roman"/>
      <w:szCs w:val="24"/>
    </w:rPr>
  </w:style>
  <w:style w:type="character" w:customStyle="1" w:styleId="123">
    <w:name w:val="常见问题2 Char"/>
    <w:basedOn w:val="32"/>
    <w:link w:val="122"/>
    <w:uiPriority w:val="5"/>
    <w:rPr>
      <w:rFonts w:ascii="Times New Roman" w:hAnsi="Times New Roman" w:eastAsia="宋体" w:cs="Times New Roman"/>
      <w:szCs w:val="24"/>
    </w:rPr>
  </w:style>
  <w:style w:type="paragraph" w:customStyle="1" w:styleId="124">
    <w:name w:val="常见问题1"/>
    <w:basedOn w:val="1"/>
    <w:link w:val="125"/>
    <w:qFormat/>
    <w:uiPriority w:val="5"/>
    <w:pPr>
      <w:pBdr>
        <w:top w:val="single" w:color="DADADA" w:themeColor="accent3" w:themeTint="66" w:sz="4" w:space="1"/>
        <w:left w:val="single" w:color="DADADA" w:themeColor="accent3" w:themeTint="66" w:sz="4" w:space="4"/>
        <w:bottom w:val="single" w:color="DADADA" w:themeColor="accent3" w:themeTint="66" w:sz="4" w:space="1"/>
        <w:right w:val="single" w:color="DADADA" w:themeColor="accent3" w:themeTint="66" w:sz="4" w:space="4"/>
      </w:pBdr>
      <w:shd w:val="clear" w:color="auto" w:fill="DADADA" w:themeFill="accent3" w:themeFillTint="66"/>
    </w:pPr>
    <w:rPr>
      <w:rFonts w:cs="Times New Roman"/>
      <w:szCs w:val="24"/>
    </w:rPr>
  </w:style>
  <w:style w:type="character" w:customStyle="1" w:styleId="125">
    <w:name w:val="常见问题1 Char"/>
    <w:basedOn w:val="32"/>
    <w:link w:val="124"/>
    <w:uiPriority w:val="5"/>
    <w:rPr>
      <w:rFonts w:ascii="Times New Roman" w:hAnsi="Times New Roman" w:eastAsia="宋体" w:cs="Times New Roman"/>
      <w:szCs w:val="24"/>
      <w:shd w:val="clear" w:color="auto" w:fill="DADADA" w:themeFill="accent3" w:themeFillTint="66"/>
    </w:rPr>
  </w:style>
  <w:style w:type="paragraph" w:customStyle="1" w:styleId="126">
    <w:name w:val="岗位职责"/>
    <w:basedOn w:val="50"/>
    <w:next w:val="1"/>
    <w:link w:val="128"/>
    <w:qFormat/>
    <w:uiPriority w:val="2"/>
    <w:pPr>
      <w:numPr>
        <w:ilvl w:val="0"/>
        <w:numId w:val="13"/>
      </w:numPr>
      <w:ind w:left="0" w:firstLine="0" w:firstLineChars="0"/>
    </w:pPr>
    <w:rPr>
      <w:sz w:val="24"/>
      <w:lang w:val="zh-CN"/>
    </w:rPr>
  </w:style>
  <w:style w:type="paragraph" w:customStyle="1" w:styleId="127">
    <w:name w:val="权限推荐"/>
    <w:basedOn w:val="50"/>
    <w:next w:val="1"/>
    <w:link w:val="130"/>
    <w:qFormat/>
    <w:uiPriority w:val="3"/>
    <w:pPr>
      <w:numPr>
        <w:ilvl w:val="0"/>
        <w:numId w:val="14"/>
      </w:numPr>
      <w:ind w:left="0" w:firstLine="0" w:firstLineChars="0"/>
    </w:pPr>
    <w:rPr>
      <w:sz w:val="24"/>
      <w:lang w:val="zh-CN"/>
    </w:rPr>
  </w:style>
  <w:style w:type="character" w:customStyle="1" w:styleId="128">
    <w:name w:val="岗位职责 Char"/>
    <w:basedOn w:val="51"/>
    <w:link w:val="126"/>
    <w:uiPriority w:val="2"/>
    <w:rPr>
      <w:rFonts w:ascii="Times New Roman" w:hAnsi="Times New Roman" w:eastAsia="宋体"/>
      <w:sz w:val="24"/>
      <w:lang w:val="zh-CN"/>
    </w:rPr>
  </w:style>
  <w:style w:type="table" w:customStyle="1" w:styleId="129">
    <w:name w:val="样式1"/>
    <w:basedOn w:val="30"/>
    <w:uiPriority w:val="99"/>
  </w:style>
  <w:style w:type="character" w:customStyle="1" w:styleId="130">
    <w:name w:val="权限推荐 Char"/>
    <w:basedOn w:val="51"/>
    <w:link w:val="127"/>
    <w:uiPriority w:val="3"/>
    <w:rPr>
      <w:rFonts w:ascii="Times New Roman" w:hAnsi="Times New Roman" w:eastAsia="宋体"/>
      <w:sz w:val="24"/>
      <w:lang w:val="zh-CN"/>
    </w:rPr>
  </w:style>
  <w:style w:type="character" w:customStyle="1" w:styleId="131">
    <w:name w:val="正文文本缩进 2 字符"/>
    <w:basedOn w:val="32"/>
    <w:link w:val="18"/>
    <w:uiPriority w:val="0"/>
    <w:rPr>
      <w:rFonts w:ascii="宋体" w:hAnsi="宋体" w:eastAsia="黑体" w:cs="Times New Roman"/>
      <w:color w:val="000000"/>
      <w:szCs w:val="20"/>
    </w:rPr>
  </w:style>
  <w:style w:type="table" w:customStyle="1" w:styleId="132">
    <w:name w:val="Grid Table 2 Accent 3"/>
    <w:basedOn w:val="30"/>
    <w:uiPriority w:val="47"/>
    <w:tblPr>
      <w:tblBorders>
        <w:top w:val="single" w:color="C8C8C8" w:themeColor="accent3" w:themeTint="99" w:sz="2" w:space="0"/>
        <w:bottom w:val="single" w:color="C8C8C8" w:themeColor="accent3" w:themeTint="99" w:sz="2" w:space="0"/>
        <w:insideH w:val="single" w:color="C8C8C8" w:themeColor="accent3" w:themeTint="99" w:sz="2" w:space="0"/>
        <w:insideV w:val="single" w:color="C8C8C8" w:themeColor="accent3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C8C8" w:themeColor="accent3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C8C8" w:themeColor="accent3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table" w:customStyle="1" w:styleId="133">
    <w:name w:val="Grid Table 5 Dark Accent 3"/>
    <w:basedOn w:val="30"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134">
    <w:name w:val="Grid Table 6 Colorful Accent 3"/>
    <w:basedOn w:val="30"/>
    <w:uiPriority w:val="51"/>
    <w:rPr>
      <w:color w:val="7C7C7C" w:themeColor="accent3" w:themeShade="BF"/>
    </w:rPr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</w:tblPr>
    <w:tblStylePr w:type="firstRow">
      <w:rPr>
        <w:b/>
        <w:bCs/>
      </w:rPr>
      <w:tcPr>
        <w:tcBorders>
          <w:bottom w:val="single" w:color="C8C8C8" w:themeColor="accent3" w:themeTint="99" w:sz="12" w:space="0"/>
        </w:tcBorders>
      </w:tcPr>
    </w:tblStylePr>
    <w:tblStylePr w:type="lastRow">
      <w:rPr>
        <w:b/>
        <w:bCs/>
      </w:rPr>
      <w:tcPr>
        <w:tcBorders>
          <w:top w:val="double" w:color="C8C8C8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table" w:customStyle="1" w:styleId="135">
    <w:name w:val="List Table 1 Light Accent 3"/>
    <w:basedOn w:val="30"/>
    <w:uiPriority w:val="46"/>
    <w:tblStylePr w:type="firstRow">
      <w:rPr>
        <w:b/>
        <w:bCs/>
      </w:rPr>
      <w:tcPr>
        <w:tcBorders>
          <w:bottom w:val="single" w:color="C8C8C8" w:themeColor="accent3" w:themeTint="99" w:sz="4" w:space="0"/>
        </w:tcBorders>
      </w:tcPr>
    </w:tblStylePr>
    <w:tblStylePr w:type="lastRow">
      <w:rPr>
        <w:b/>
        <w:bCs/>
      </w:rPr>
      <w:tcPr>
        <w:tcBorders>
          <w:top w:val="single" w:color="C8C8C8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paragraph" w:customStyle="1" w:styleId="136">
    <w:name w:val="段落格式1"/>
    <w:basedOn w:val="50"/>
    <w:link w:val="138"/>
    <w:qFormat/>
    <w:uiPriority w:val="1"/>
    <w:pPr>
      <w:numPr>
        <w:ilvl w:val="0"/>
        <w:numId w:val="15"/>
      </w:numPr>
      <w:ind w:firstLine="200"/>
    </w:pPr>
  </w:style>
  <w:style w:type="paragraph" w:customStyle="1" w:styleId="137">
    <w:name w:val="段落格式2"/>
    <w:basedOn w:val="50"/>
    <w:link w:val="140"/>
    <w:qFormat/>
    <w:uiPriority w:val="1"/>
    <w:pPr>
      <w:numPr>
        <w:ilvl w:val="0"/>
        <w:numId w:val="16"/>
      </w:numPr>
      <w:ind w:firstLine="200"/>
    </w:pPr>
  </w:style>
  <w:style w:type="character" w:customStyle="1" w:styleId="138">
    <w:name w:val="段落格式1 Char"/>
    <w:basedOn w:val="51"/>
    <w:link w:val="136"/>
    <w:uiPriority w:val="1"/>
    <w:rPr>
      <w:rFonts w:ascii="Times New Roman" w:hAnsi="Times New Roman" w:eastAsia="宋体"/>
    </w:rPr>
  </w:style>
  <w:style w:type="table" w:customStyle="1" w:styleId="139">
    <w:name w:val="List Table 4 Accent 3"/>
    <w:basedOn w:val="30"/>
    <w:uiPriority w:val="49"/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C8C8C8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character" w:customStyle="1" w:styleId="140">
    <w:name w:val="段落格式2 Char"/>
    <w:basedOn w:val="51"/>
    <w:link w:val="137"/>
    <w:uiPriority w:val="1"/>
    <w:rPr>
      <w:rFonts w:ascii="Times New Roman" w:hAnsi="Times New Roman" w:eastAsia="宋体"/>
    </w:rPr>
  </w:style>
  <w:style w:type="table" w:customStyle="1" w:styleId="141">
    <w:name w:val="List Table 3 Accent 3"/>
    <w:basedOn w:val="30"/>
    <w:uiPriority w:val="48"/>
    <w:tblPr>
      <w:tblBorders>
        <w:top w:val="single" w:color="A5A5A5" w:themeColor="accent3" w:sz="4" w:space="0"/>
        <w:left w:val="single" w:color="A5A5A5" w:themeColor="accent3" w:sz="4" w:space="0"/>
        <w:bottom w:val="single" w:color="A5A5A5" w:themeColor="accent3" w:sz="4" w:space="0"/>
        <w:right w:val="single" w:color="A5A5A5" w:themeColor="accent3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A5A5A5" w:themeColor="accent3" w:sz="4" w:space="0"/>
          <w:right w:val="single" w:color="A5A5A5" w:themeColor="accent3" w:sz="4" w:space="0"/>
        </w:tcBorders>
      </w:tcPr>
    </w:tblStylePr>
    <w:tblStylePr w:type="band1Horz">
      <w:tcPr>
        <w:tcBorders>
          <w:top w:val="single" w:color="A5A5A5" w:themeColor="accent3" w:sz="4" w:space="0"/>
          <w:bottom w:val="single" w:color="A5A5A5" w:themeColor="accent3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A5A5A5" w:themeColor="accent3" w:sz="4" w:space="0"/>
          <w:left w:val="nil"/>
        </w:tcBorders>
      </w:tcPr>
    </w:tblStylePr>
    <w:tblStylePr w:type="swCell">
      <w:tcPr>
        <w:tcBorders>
          <w:top w:val="double" w:color="A5A5A5" w:themeColor="accent3" w:sz="4" w:space="0"/>
          <w:right w:val="nil"/>
        </w:tcBorders>
      </w:tcPr>
    </w:tblStylePr>
  </w:style>
  <w:style w:type="table" w:customStyle="1" w:styleId="142">
    <w:name w:val="Grid Table 3 Accent 1"/>
    <w:basedOn w:val="30"/>
    <w:uiPriority w:val="48"/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  <w:tblStylePr w:type="neCell">
      <w:tcPr>
        <w:tcBorders>
          <w:bottom w:val="single" w:color="9CC2E5" w:themeColor="accent1" w:themeTint="99" w:sz="4" w:space="0"/>
        </w:tcBorders>
      </w:tcPr>
    </w:tblStylePr>
    <w:tblStylePr w:type="nwCell">
      <w:tcPr>
        <w:tcBorders>
          <w:bottom w:val="single" w:color="9CC2E5" w:themeColor="accent1" w:themeTint="99" w:sz="4" w:space="0"/>
        </w:tcBorders>
      </w:tcPr>
    </w:tblStylePr>
    <w:tblStylePr w:type="seCell">
      <w:tcPr>
        <w:tcBorders>
          <w:top w:val="single" w:color="9CC2E5" w:themeColor="accent1" w:themeTint="99" w:sz="4" w:space="0"/>
        </w:tcBorders>
      </w:tcPr>
    </w:tblStylePr>
    <w:tblStylePr w:type="swCell">
      <w:tcPr>
        <w:tcBorders>
          <w:top w:val="single" w:color="9CC2E5" w:themeColor="accent1" w:themeTint="99" w:sz="4" w:space="0"/>
        </w:tcBorders>
      </w:tcPr>
    </w:tblStylePr>
  </w:style>
  <w:style w:type="character" w:customStyle="1" w:styleId="143">
    <w:name w:val="批注文字 字符"/>
    <w:basedOn w:val="32"/>
    <w:link w:val="13"/>
    <w:semiHidden/>
    <w:uiPriority w:val="99"/>
    <w:rPr>
      <w:rFonts w:ascii="Times New Roman" w:hAnsi="Times New Roman" w:eastAsia="宋体"/>
    </w:rPr>
  </w:style>
  <w:style w:type="character" w:customStyle="1" w:styleId="144">
    <w:name w:val="批注主题 字符"/>
    <w:basedOn w:val="143"/>
    <w:link w:val="29"/>
    <w:semiHidden/>
    <w:uiPriority w:val="99"/>
    <w:rPr>
      <w:rFonts w:ascii="Times New Roman" w:hAnsi="Times New Roman" w:eastAsia="宋体"/>
      <w:b/>
      <w:bCs/>
    </w:rPr>
  </w:style>
  <w:style w:type="table" w:customStyle="1" w:styleId="145">
    <w:name w:val="铭创表格"/>
    <w:basedOn w:val="30"/>
    <w:uiPriority w:val="99"/>
    <w:pPr>
      <w:jc w:val="center"/>
    </w:pPr>
    <w:rPr>
      <w:rFonts w:eastAsia="宋体"/>
      <w:sz w:val="18"/>
    </w:rPr>
    <w:tblPr>
      <w:tblBorders>
        <w:top w:val="single" w:color="auto" w:sz="4" w:space="0"/>
        <w:bottom w:val="single" w:color="auto" w:sz="4" w:space="0"/>
        <w:insideH w:val="single" w:color="auto" w:sz="4" w:space="0"/>
        <w:insideV w:val="single" w:color="auto" w:sz="4" w:space="0"/>
      </w:tblBorders>
    </w:tblPr>
    <w:tcPr>
      <w:shd w:val="clear" w:color="auto" w:fill="FFFFFF" w:themeFill="background1"/>
    </w:tcPr>
    <w:tblStylePr w:type="firstRow">
      <w:pPr>
        <w:jc w:val="center"/>
      </w:pPr>
      <w:rPr>
        <w:rFonts w:eastAsia="宋体"/>
        <w:b/>
        <w:bCs/>
        <w:sz w:val="18"/>
      </w:rPr>
      <w:tcPr>
        <w:tcBorders>
          <w:top w:val="single" w:color="auto" w:sz="4" w:space="0"/>
          <w:left w:val="nil"/>
          <w:bottom w:val="single" w:color="auto" w:sz="4" w:space="0"/>
          <w:right w:val="nil"/>
          <w:insideH w:val="nil"/>
          <w:insideV w:val="single" w:sz="4" w:space="0"/>
          <w:tl2br w:val="nil"/>
          <w:tr2bl w:val="nil"/>
        </w:tcBorders>
      </w:tcPr>
    </w:tblStylePr>
    <w:tblStylePr w:type="lastRow">
      <w:rPr>
        <w:b/>
        <w:bCs/>
      </w:rPr>
    </w:tblStylePr>
    <w:tblStylePr w:type="firstCol">
      <w:pPr>
        <w:jc w:val="right"/>
      </w:pPr>
      <w:rPr>
        <w:b w:val="0"/>
        <w:i/>
        <w:iCs/>
      </w:rPr>
    </w:tblStylePr>
    <w:tblStylePr w:type="lastCol">
      <w:rPr>
        <w:b w:val="0"/>
        <w:i/>
        <w:iCs/>
      </w:rPr>
    </w:tblStylePr>
    <w:tblStylePr w:type="band1Horz">
      <w:tcPr>
        <w:shd w:val="clear" w:color="auto" w:fill="ECECEC" w:themeFill="accent3" w:themeFillTint="33"/>
      </w:tcPr>
    </w:tblStylePr>
  </w:style>
  <w:style w:type="paragraph" w:customStyle="1" w:styleId="146">
    <w:name w:val="图名表名"/>
    <w:basedOn w:val="12"/>
    <w:next w:val="1"/>
    <w:link w:val="149"/>
    <w:qFormat/>
    <w:uiPriority w:val="1"/>
    <w:pPr>
      <w:keepNext/>
      <w:jc w:val="center"/>
    </w:pPr>
    <w:rPr>
      <w:rFonts w:ascii="宋体" w:hAnsi="宋体" w:eastAsia="宋体"/>
      <w:b/>
      <w:sz w:val="18"/>
      <w:szCs w:val="18"/>
    </w:rPr>
  </w:style>
  <w:style w:type="table" w:customStyle="1" w:styleId="147">
    <w:name w:val="Grid Table 3 Accent 4"/>
    <w:basedOn w:val="30"/>
    <w:uiPriority w:val="48"/>
    <w:tblPr>
      <w:tblBorders>
        <w:top w:val="single" w:color="FFD965" w:themeColor="accent4" w:themeTint="99" w:sz="4" w:space="0"/>
        <w:left w:val="single" w:color="FFD965" w:themeColor="accent4" w:themeTint="99" w:sz="4" w:space="0"/>
        <w:bottom w:val="single" w:color="FFD965" w:themeColor="accent4" w:themeTint="99" w:sz="4" w:space="0"/>
        <w:right w:val="single" w:color="FFD965" w:themeColor="accent4" w:themeTint="99" w:sz="4" w:space="0"/>
        <w:insideH w:val="single" w:color="FFD965" w:themeColor="accent4" w:themeTint="99" w:sz="4" w:space="0"/>
        <w:insideV w:val="single" w:color="FFD965" w:themeColor="accent4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FEF2CC" w:themeFill="accent4" w:themeFillTint="33"/>
      </w:tcPr>
    </w:tblStylePr>
    <w:tblStylePr w:type="band1Horz">
      <w:tcPr>
        <w:shd w:val="clear" w:color="auto" w:fill="FEF2CC" w:themeFill="accent4" w:themeFillTint="33"/>
      </w:tcPr>
    </w:tblStylePr>
    <w:tblStylePr w:type="neCell">
      <w:tcPr>
        <w:tcBorders>
          <w:bottom w:val="single" w:color="FFD965" w:themeColor="accent4" w:themeTint="99" w:sz="4" w:space="0"/>
        </w:tcBorders>
      </w:tcPr>
    </w:tblStylePr>
    <w:tblStylePr w:type="nwCell">
      <w:tcPr>
        <w:tcBorders>
          <w:bottom w:val="single" w:color="FFD965" w:themeColor="accent4" w:themeTint="99" w:sz="4" w:space="0"/>
        </w:tcBorders>
      </w:tcPr>
    </w:tblStylePr>
    <w:tblStylePr w:type="seCell">
      <w:tcPr>
        <w:tcBorders>
          <w:top w:val="single" w:color="FFD965" w:themeColor="accent4" w:themeTint="99" w:sz="4" w:space="0"/>
        </w:tcBorders>
      </w:tcPr>
    </w:tblStylePr>
    <w:tblStylePr w:type="swCell">
      <w:tcPr>
        <w:tcBorders>
          <w:top w:val="single" w:color="FFD965" w:themeColor="accent4" w:themeTint="99" w:sz="4" w:space="0"/>
        </w:tcBorders>
      </w:tcPr>
    </w:tblStylePr>
  </w:style>
  <w:style w:type="character" w:customStyle="1" w:styleId="148">
    <w:name w:val="题注 字符"/>
    <w:basedOn w:val="32"/>
    <w:link w:val="12"/>
    <w:semiHidden/>
    <w:uiPriority w:val="35"/>
    <w:rPr>
      <w:rFonts w:eastAsia="黑体" w:asciiTheme="majorHAnsi" w:hAnsiTheme="majorHAnsi" w:cstheme="majorBidi"/>
      <w:sz w:val="20"/>
      <w:szCs w:val="20"/>
    </w:rPr>
  </w:style>
  <w:style w:type="character" w:customStyle="1" w:styleId="149">
    <w:name w:val="图名表名 Char"/>
    <w:basedOn w:val="148"/>
    <w:link w:val="146"/>
    <w:uiPriority w:val="1"/>
    <w:rPr>
      <w:rFonts w:ascii="宋体" w:hAnsi="宋体" w:eastAsia="宋体" w:cstheme="majorBidi"/>
      <w:b/>
      <w:sz w:val="18"/>
      <w:szCs w:val="18"/>
    </w:rPr>
  </w:style>
  <w:style w:type="character" w:customStyle="1" w:styleId="150">
    <w:name w:val="纯文本 字符"/>
    <w:basedOn w:val="32"/>
    <w:link w:val="16"/>
    <w:uiPriority w:val="0"/>
    <w:rPr>
      <w:rFonts w:ascii="宋体" w:hAnsi="Courier New" w:eastAsia="宋体" w:cs="Courier New"/>
    </w:rPr>
  </w:style>
  <w:style w:type="paragraph" w:customStyle="1" w:styleId="151">
    <w:name w:val="Revision"/>
    <w:hidden/>
    <w:semiHidden/>
    <w:uiPriority w:val="99"/>
    <w:rPr>
      <w:rFonts w:ascii="Times New Roman" w:hAnsi="Times New Roman" w:eastAsia="宋体" w:cstheme="minorBidi"/>
      <w:kern w:val="2"/>
      <w:sz w:val="21"/>
      <w:szCs w:val="21"/>
      <w:lang w:val="en-US" w:eastAsia="zh-CN" w:bidi="ar-SA"/>
    </w:rPr>
  </w:style>
  <w:style w:type="table" w:customStyle="1" w:styleId="152">
    <w:name w:val="网格型1"/>
    <w:basedOn w:val="30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53">
    <w:name w:val="无间隔 字符"/>
    <w:basedOn w:val="32"/>
    <w:link w:val="117"/>
    <w:uiPriority w:val="1"/>
    <w:rPr>
      <w:rFonts w:ascii="Times New Roman" w:hAnsi="Times New Roman" w:eastAsia="宋体" w:cs="Times New Roman"/>
      <w:szCs w:val="24"/>
    </w:rPr>
  </w:style>
  <w:style w:type="table" w:customStyle="1" w:styleId="154">
    <w:name w:val="无格式表格 11"/>
    <w:basedOn w:val="30"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55">
    <w:name w:val="网格型浅色1"/>
    <w:basedOn w:val="30"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56">
    <w:name w:val="网格表 1 浅色 - 着色 11"/>
    <w:basedOn w:val="30"/>
    <w:uiPriority w:val="46"/>
    <w:tblPr>
      <w:tblBorders>
        <w:top w:val="single" w:color="BDD6EE" w:themeColor="accent1" w:themeTint="66" w:sz="4" w:space="0"/>
        <w:left w:val="single" w:color="BDD6EE" w:themeColor="accent1" w:themeTint="66" w:sz="4" w:space="0"/>
        <w:bottom w:val="single" w:color="BDD6EE" w:themeColor="accent1" w:themeTint="66" w:sz="4" w:space="0"/>
        <w:right w:val="single" w:color="BDD6EE" w:themeColor="accent1" w:themeTint="66" w:sz="4" w:space="0"/>
        <w:insideH w:val="single" w:color="BDD6EE" w:themeColor="accent1" w:themeTint="66" w:sz="4" w:space="0"/>
        <w:insideV w:val="single" w:color="BDD6EE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9CC2E5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9CC2E5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7">
    <w:name w:val="网格表 6 彩色1"/>
    <w:basedOn w:val="30"/>
    <w:uiPriority w:val="51"/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158">
    <w:name w:val="网格表 1 浅色 - 着色 31"/>
    <w:basedOn w:val="30"/>
    <w:uiPriority w:val="46"/>
    <w:tblPr>
      <w:tblBorders>
        <w:top w:val="single" w:color="DADADA" w:themeColor="accent3" w:themeTint="66" w:sz="4" w:space="0"/>
        <w:left w:val="single" w:color="DADADA" w:themeColor="accent3" w:themeTint="66" w:sz="4" w:space="0"/>
        <w:bottom w:val="single" w:color="DADADA" w:themeColor="accent3" w:themeTint="66" w:sz="4" w:space="0"/>
        <w:right w:val="single" w:color="DADADA" w:themeColor="accent3" w:themeTint="66" w:sz="4" w:space="0"/>
        <w:insideH w:val="single" w:color="DADADA" w:themeColor="accent3" w:themeTint="66" w:sz="4" w:space="0"/>
        <w:insideV w:val="single" w:color="DADADA" w:themeColor="accent3" w:themeTint="66" w:sz="4" w:space="0"/>
      </w:tblBorders>
    </w:tblPr>
    <w:tblStylePr w:type="firstRow">
      <w:rPr>
        <w:b/>
        <w:bCs/>
      </w:rPr>
      <w:tcPr>
        <w:tcBorders>
          <w:bottom w:val="single" w:color="C8C8C8" w:themeColor="accent3" w:themeTint="99" w:sz="12" w:space="0"/>
        </w:tcBorders>
      </w:tcPr>
    </w:tblStylePr>
    <w:tblStylePr w:type="lastRow">
      <w:rPr>
        <w:b/>
        <w:bCs/>
      </w:rPr>
      <w:tcPr>
        <w:tcBorders>
          <w:top w:val="double" w:color="C8C8C8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9">
    <w:name w:val="清单表 6 彩色 - 着色 11"/>
    <w:basedOn w:val="30"/>
    <w:uiPriority w:val="51"/>
    <w:rPr>
      <w:color w:val="2E75B6" w:themeColor="accent1" w:themeShade="BF"/>
    </w:rPr>
    <w:tblPr>
      <w:tblBorders>
        <w:top w:val="single" w:color="5B9BD5" w:themeColor="accent1" w:sz="4" w:space="0"/>
        <w:bottom w:val="single" w:color="5B9BD5" w:themeColor="accent1" w:sz="4" w:space="0"/>
      </w:tblBorders>
    </w:tblPr>
    <w:tblStylePr w:type="firstRow">
      <w:rPr>
        <w:b/>
        <w:bCs/>
      </w:rPr>
      <w:tcPr>
        <w:tcBorders>
          <w:bottom w:val="single" w:color="5B9BD5" w:themeColor="accent1" w:sz="4" w:space="0"/>
        </w:tcBorders>
      </w:tcPr>
    </w:tblStylePr>
    <w:tblStylePr w:type="lastRow">
      <w:rPr>
        <w:b/>
        <w:bCs/>
      </w:rPr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160">
    <w:name w:val="网格表 31"/>
    <w:basedOn w:val="30"/>
    <w:uiPriority w:val="48"/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  <w:tblStylePr w:type="neCell">
      <w:tcPr>
        <w:tcBorders>
          <w:bottom w:val="single" w:color="666666" w:themeColor="text1" w:themeTint="99" w:sz="4" w:space="0"/>
        </w:tcBorders>
      </w:tcPr>
    </w:tblStylePr>
    <w:tblStylePr w:type="nwCell">
      <w:tcPr>
        <w:tcBorders>
          <w:bottom w:val="single" w:color="666666" w:themeColor="text1" w:themeTint="99" w:sz="4" w:space="0"/>
        </w:tcBorders>
      </w:tcPr>
    </w:tblStylePr>
    <w:tblStylePr w:type="seCell">
      <w:tcPr>
        <w:tcBorders>
          <w:top w:val="single" w:color="666666" w:themeColor="text1" w:themeTint="99" w:sz="4" w:space="0"/>
        </w:tcBorders>
      </w:tcPr>
    </w:tblStylePr>
    <w:tblStylePr w:type="swCell">
      <w:tcPr>
        <w:tcBorders>
          <w:top w:val="single" w:color="666666" w:themeColor="text1" w:themeTint="99" w:sz="4" w:space="0"/>
        </w:tcBorders>
      </w:tcPr>
    </w:tblStylePr>
  </w:style>
  <w:style w:type="table" w:customStyle="1" w:styleId="161">
    <w:name w:val="网格表 2 - 着色 11"/>
    <w:basedOn w:val="30"/>
    <w:uiPriority w:val="47"/>
    <w:tblPr>
      <w:tblBorders>
        <w:top w:val="single" w:color="9CC2E5" w:themeColor="accent1" w:themeTint="99" w:sz="2" w:space="0"/>
        <w:bottom w:val="single" w:color="9CC2E5" w:themeColor="accent1" w:themeTint="99" w:sz="2" w:space="0"/>
        <w:insideH w:val="single" w:color="9CC2E5" w:themeColor="accent1" w:themeTint="99" w:sz="2" w:space="0"/>
        <w:insideV w:val="single" w:color="9CC2E5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9CC2E5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9CC2E5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162">
    <w:name w:val="网格表 41"/>
    <w:basedOn w:val="30"/>
    <w:uiPriority w:val="49"/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rPr>
      <w:cantSplit/>
    </w:tr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163">
    <w:name w:val="网格表 4 - 着色 51"/>
    <w:basedOn w:val="30"/>
    <w:uiPriority w:val="49"/>
    <w:tblPr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cPr>
        <w:tcBorders>
          <w:top w:val="double" w:color="4472C4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2F3" w:themeFill="accent5" w:themeFillTint="33"/>
      </w:tcPr>
    </w:tblStylePr>
    <w:tblStylePr w:type="band1Horz">
      <w:tcPr>
        <w:shd w:val="clear" w:color="auto" w:fill="D9E2F3" w:themeFill="accent5" w:themeFillTint="33"/>
      </w:tcPr>
    </w:tblStylePr>
  </w:style>
  <w:style w:type="table" w:customStyle="1" w:styleId="164">
    <w:name w:val="网格表 4 - 着色 61"/>
    <w:basedOn w:val="30"/>
    <w:uiPriority w:val="49"/>
    <w:tblPr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2EFD9" w:themeFill="accent6" w:themeFillTint="33"/>
      </w:tcPr>
    </w:tblStylePr>
    <w:tblStylePr w:type="band1Horz">
      <w:tcPr>
        <w:shd w:val="clear" w:color="auto" w:fill="E2EFD9" w:themeFill="accent6" w:themeFillTint="33"/>
      </w:tcPr>
    </w:tblStylePr>
  </w:style>
  <w:style w:type="table" w:customStyle="1" w:styleId="165">
    <w:name w:val="网格表 4 - 着色 41"/>
    <w:basedOn w:val="30"/>
    <w:uiPriority w:val="49"/>
    <w:tblPr>
      <w:tblBorders>
        <w:top w:val="single" w:color="FFD965" w:themeColor="accent4" w:themeTint="99" w:sz="4" w:space="0"/>
        <w:left w:val="single" w:color="FFD965" w:themeColor="accent4" w:themeTint="99" w:sz="4" w:space="0"/>
        <w:bottom w:val="single" w:color="FFD965" w:themeColor="accent4" w:themeTint="99" w:sz="4" w:space="0"/>
        <w:right w:val="single" w:color="FFD965" w:themeColor="accent4" w:themeTint="99" w:sz="4" w:space="0"/>
        <w:insideH w:val="single" w:color="FFD965" w:themeColor="accent4" w:themeTint="99" w:sz="4" w:space="0"/>
        <w:insideV w:val="single" w:color="FFD965" w:themeColor="accent4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C000" w:themeColor="accent4" w:sz="4" w:space="0"/>
          <w:left w:val="single" w:color="FFC000" w:themeColor="accent4" w:sz="4" w:space="0"/>
          <w:bottom w:val="single" w:color="FFC000" w:themeColor="accent4" w:sz="4" w:space="0"/>
          <w:right w:val="single" w:color="FFC000" w:themeColor="accent4" w:sz="4" w:space="0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cPr>
        <w:tcBorders>
          <w:top w:val="double" w:color="FFC000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EF2CC" w:themeFill="accent4" w:themeFillTint="33"/>
      </w:tcPr>
    </w:tblStylePr>
    <w:tblStylePr w:type="band1Horz">
      <w:tcPr>
        <w:shd w:val="clear" w:color="auto" w:fill="FEF2CC" w:themeFill="accent4" w:themeFillTint="33"/>
      </w:tcPr>
    </w:tblStylePr>
  </w:style>
  <w:style w:type="table" w:customStyle="1" w:styleId="166">
    <w:name w:val="网格表 4 - 着色 21"/>
    <w:basedOn w:val="30"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table" w:customStyle="1" w:styleId="167">
    <w:name w:val="网格表 1 浅色 - 着色 61"/>
    <w:basedOn w:val="30"/>
    <w:uiPriority w:val="46"/>
    <w:tblPr>
      <w:tblBorders>
        <w:top w:val="single" w:color="C5E0B3" w:themeColor="accent6" w:themeTint="66" w:sz="4" w:space="0"/>
        <w:left w:val="single" w:color="C5E0B3" w:themeColor="accent6" w:themeTint="66" w:sz="4" w:space="0"/>
        <w:bottom w:val="single" w:color="C5E0B3" w:themeColor="accent6" w:themeTint="66" w:sz="4" w:space="0"/>
        <w:right w:val="single" w:color="C5E0B3" w:themeColor="accent6" w:themeTint="66" w:sz="4" w:space="0"/>
        <w:insideH w:val="single" w:color="C5E0B3" w:themeColor="accent6" w:themeTint="66" w:sz="4" w:space="0"/>
        <w:insideV w:val="single" w:color="C5E0B3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A8D08D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A8D08D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68">
    <w:name w:val="网格表 2 - 着色 61"/>
    <w:basedOn w:val="30"/>
    <w:uiPriority w:val="47"/>
    <w:tblPr>
      <w:tblBorders>
        <w:top w:val="single" w:color="A8D08D" w:themeColor="accent6" w:themeTint="99" w:sz="2" w:space="0"/>
        <w:bottom w:val="single" w:color="A8D08D" w:themeColor="accent6" w:themeTint="99" w:sz="2" w:space="0"/>
        <w:insideH w:val="single" w:color="A8D08D" w:themeColor="accent6" w:themeTint="99" w:sz="2" w:space="0"/>
        <w:insideV w:val="single" w:color="A8D08D" w:themeColor="accent6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A8D08D" w:themeColor="accent6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A8D08D" w:themeColor="accent6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2EFD9" w:themeFill="accent6" w:themeFillTint="33"/>
      </w:tcPr>
    </w:tblStylePr>
    <w:tblStylePr w:type="band1Horz">
      <w:tcPr>
        <w:shd w:val="clear" w:color="auto" w:fill="E2EFD9" w:themeFill="accent6" w:themeFillTint="33"/>
      </w:tcPr>
    </w:tblStylePr>
  </w:style>
  <w:style w:type="table" w:customStyle="1" w:styleId="169">
    <w:name w:val="网格表 2 - 着色 51"/>
    <w:basedOn w:val="30"/>
    <w:uiPriority w:val="47"/>
    <w:tblPr>
      <w:tblBorders>
        <w:top w:val="single" w:color="8EAADB" w:themeColor="accent5" w:themeTint="99" w:sz="2" w:space="0"/>
        <w:bottom w:val="single" w:color="8EAADB" w:themeColor="accent5" w:themeTint="99" w:sz="2" w:space="0"/>
        <w:insideH w:val="single" w:color="8EAADB" w:themeColor="accent5" w:themeTint="99" w:sz="2" w:space="0"/>
        <w:insideV w:val="single" w:color="8EAADB" w:themeColor="accent5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8EAADB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8EAADB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2F3" w:themeFill="accent5" w:themeFillTint="33"/>
      </w:tcPr>
    </w:tblStylePr>
    <w:tblStylePr w:type="band1Horz">
      <w:tcPr>
        <w:shd w:val="clear" w:color="auto" w:fill="D9E2F3" w:themeFill="accent5" w:themeFillTint="33"/>
      </w:tcPr>
    </w:tblStylePr>
  </w:style>
  <w:style w:type="table" w:customStyle="1" w:styleId="170">
    <w:name w:val="网格表 6 彩色 - 着色 11"/>
    <w:basedOn w:val="30"/>
    <w:uiPriority w:val="51"/>
    <w:rPr>
      <w:color w:val="2E75B6" w:themeColor="accent1" w:themeShade="BF"/>
    </w:rPr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9CC2E5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9CC2E5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171">
    <w:name w:val="网格表 5 深色 - 着色 11"/>
    <w:basedOn w:val="30"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5B9BD5" w:themeFill="accent1"/>
      </w:tcPr>
    </w:tblStylePr>
    <w:tblStylePr w:type="band1Vert">
      <w:tcPr>
        <w:shd w:val="clear" w:color="auto" w:fill="BDD6EE" w:themeFill="accent1" w:themeFillTint="66"/>
      </w:tcPr>
    </w:tblStylePr>
    <w:tblStylePr w:type="band1Horz">
      <w:tcPr>
        <w:shd w:val="clear" w:color="auto" w:fill="BDD6EE" w:themeFill="accent1" w:themeFillTint="66"/>
      </w:tcPr>
    </w:tblStylePr>
  </w:style>
  <w:style w:type="table" w:customStyle="1" w:styleId="172">
    <w:name w:val="网格表 6 彩色 - 着色 51"/>
    <w:basedOn w:val="30"/>
    <w:uiPriority w:val="51"/>
    <w:rPr>
      <w:color w:val="2F5597" w:themeColor="accent5" w:themeShade="BF"/>
    </w:rPr>
    <w:tblPr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8EAADB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8EAADB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2F3" w:themeFill="accent5" w:themeFillTint="33"/>
      </w:tcPr>
    </w:tblStylePr>
    <w:tblStylePr w:type="band1Horz">
      <w:tcPr>
        <w:shd w:val="clear" w:color="auto" w:fill="D9E2F3" w:themeFill="accent5" w:themeFillTint="33"/>
      </w:tcPr>
    </w:tblStylePr>
  </w:style>
  <w:style w:type="table" w:customStyle="1" w:styleId="173">
    <w:name w:val="无格式表格 21"/>
    <w:basedOn w:val="30"/>
    <w:uiPriority w:val="42"/>
    <w:rPr>
      <w:rFonts w:ascii="Calibri" w:hAnsi="Calibri" w:eastAsia="宋体" w:cs="Times New Roman"/>
      <w:kern w:val="0"/>
      <w:sz w:val="20"/>
      <w:szCs w:val="20"/>
    </w:rPr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bC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2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1Horz">
      <w:tcPr>
        <w:tcBorders>
          <w:top w:val="single" w:color="7E7E7E" w:themeColor="text1" w:themeTint="80" w:sz="4" w:space="0"/>
          <w:bottom w:val="single" w:color="7E7E7E" w:themeColor="text1" w:themeTint="80" w:sz="4" w:space="0"/>
        </w:tcBorders>
      </w:tcPr>
    </w:tblStylePr>
  </w:style>
  <w:style w:type="table" w:customStyle="1" w:styleId="174">
    <w:name w:val="无格式表格 31"/>
    <w:basedOn w:val="30"/>
    <w:uiPriority w:val="43"/>
    <w:rPr>
      <w:rFonts w:ascii="Calibri" w:hAnsi="Calibri" w:eastAsia="宋体" w:cs="Times New Roman"/>
      <w:kern w:val="0"/>
      <w:sz w:val="20"/>
      <w:szCs w:val="20"/>
    </w:rPr>
    <w:tblStylePr w:type="firstRow">
      <w:rPr>
        <w:b/>
        <w:bCs/>
        <w:cap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E7E7E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table" w:customStyle="1" w:styleId="175">
    <w:name w:val="无格式表格 41"/>
    <w:basedOn w:val="30"/>
    <w:uiPriority w:val="44"/>
    <w:rPr>
      <w:rFonts w:ascii="Calibri" w:hAnsi="Calibri" w:eastAsia="宋体" w:cs="Times New Roman"/>
      <w:kern w:val="0"/>
      <w:sz w:val="20"/>
      <w:szCs w:val="20"/>
    </w:r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76">
    <w:name w:val="无格式表格 51"/>
    <w:basedOn w:val="30"/>
    <w:uiPriority w:val="45"/>
    <w:rPr>
      <w:rFonts w:ascii="Calibri" w:hAnsi="Calibri" w:eastAsia="宋体" w:cs="Times New Roman"/>
      <w:kern w:val="0"/>
      <w:sz w:val="20"/>
      <w:szCs w:val="20"/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7E7E7E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7E7E7E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7E7E7E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7E7E7E" w:themeColor="text1" w:themeTint="80" w:sz="4" w:space="0"/>
        </w:tcBorders>
        <w:shd w:val="clear" w:color="auto" w:fill="FFFFFF" w:themeFill="background1"/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177">
    <w:name w:val="网格表 1 浅色1"/>
    <w:basedOn w:val="30"/>
    <w:uiPriority w:val="46"/>
    <w:rPr>
      <w:rFonts w:ascii="Calibri" w:hAnsi="Calibri" w:eastAsia="宋体" w:cs="Times New Roman"/>
      <w:kern w:val="0"/>
      <w:sz w:val="20"/>
      <w:szCs w:val="20"/>
    </w:rPr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8">
    <w:name w:val="网格表 1 浅色 - 着色 21"/>
    <w:basedOn w:val="30"/>
    <w:uiPriority w:val="46"/>
    <w:rPr>
      <w:rFonts w:ascii="Calibri" w:hAnsi="Calibri" w:eastAsia="宋体" w:cs="Times New Roman"/>
      <w:kern w:val="0"/>
      <w:sz w:val="20"/>
      <w:szCs w:val="20"/>
    </w:rPr>
    <w:tblPr>
      <w:tblBorders>
        <w:top w:val="single" w:color="F7CAAC" w:themeColor="accent2" w:themeTint="66" w:sz="4" w:space="0"/>
        <w:left w:val="single" w:color="F7CAAC" w:themeColor="accent2" w:themeTint="66" w:sz="4" w:space="0"/>
        <w:bottom w:val="single" w:color="F7CAAC" w:themeColor="accent2" w:themeTint="66" w:sz="4" w:space="0"/>
        <w:right w:val="single" w:color="F7CAAC" w:themeColor="accent2" w:themeTint="66" w:sz="4" w:space="0"/>
        <w:insideH w:val="single" w:color="F7CAAC" w:themeColor="accent2" w:themeTint="66" w:sz="4" w:space="0"/>
        <w:insideV w:val="single" w:color="F7CAAC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4B083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4B083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9">
    <w:name w:val="网格表 1 浅色 - 着色 41"/>
    <w:basedOn w:val="30"/>
    <w:uiPriority w:val="46"/>
    <w:rPr>
      <w:rFonts w:ascii="Calibri" w:hAnsi="Calibri" w:eastAsia="宋体" w:cs="Times New Roman"/>
      <w:kern w:val="0"/>
      <w:sz w:val="20"/>
      <w:szCs w:val="20"/>
    </w:rPr>
    <w:tblPr>
      <w:tblBorders>
        <w:top w:val="single" w:color="FFE599" w:themeColor="accent4" w:themeTint="66" w:sz="4" w:space="0"/>
        <w:left w:val="single" w:color="FFE599" w:themeColor="accent4" w:themeTint="66" w:sz="4" w:space="0"/>
        <w:bottom w:val="single" w:color="FFE599" w:themeColor="accent4" w:themeTint="66" w:sz="4" w:space="0"/>
        <w:right w:val="single" w:color="FFE599" w:themeColor="accent4" w:themeTint="66" w:sz="4" w:space="0"/>
        <w:insideH w:val="single" w:color="FFE599" w:themeColor="accent4" w:themeTint="66" w:sz="4" w:space="0"/>
        <w:insideV w:val="single" w:color="FFE599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FFD965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FFD965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0">
    <w:name w:val="网格表 1 浅色 - 着色 51"/>
    <w:basedOn w:val="30"/>
    <w:uiPriority w:val="46"/>
    <w:rPr>
      <w:rFonts w:ascii="Calibri" w:hAnsi="Calibri" w:eastAsia="宋体" w:cs="Times New Roman"/>
      <w:kern w:val="0"/>
      <w:sz w:val="20"/>
      <w:szCs w:val="20"/>
    </w:rPr>
    <w:tblPr>
      <w:tblBorders>
        <w:top w:val="single" w:color="B4C6E7" w:themeColor="accent5" w:themeTint="66" w:sz="4" w:space="0"/>
        <w:left w:val="single" w:color="B4C6E7" w:themeColor="accent5" w:themeTint="66" w:sz="4" w:space="0"/>
        <w:bottom w:val="single" w:color="B4C6E7" w:themeColor="accent5" w:themeTint="66" w:sz="4" w:space="0"/>
        <w:right w:val="single" w:color="B4C6E7" w:themeColor="accent5" w:themeTint="66" w:sz="4" w:space="0"/>
        <w:insideH w:val="single" w:color="B4C6E7" w:themeColor="accent5" w:themeTint="66" w:sz="4" w:space="0"/>
        <w:insideV w:val="single" w:color="B4C6E7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8EAADB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8EAADB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1">
    <w:name w:val="网格表 3 - 着色 31"/>
    <w:basedOn w:val="30"/>
    <w:uiPriority w:val="48"/>
    <w:rPr>
      <w:rFonts w:ascii="Calibri" w:hAnsi="Calibri" w:eastAsia="宋体" w:cs="Times New Roman"/>
      <w:kern w:val="0"/>
      <w:sz w:val="20"/>
      <w:szCs w:val="20"/>
    </w:rPr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  <w:tblStylePr w:type="neCell">
      <w:tcPr>
        <w:tcBorders>
          <w:bottom w:val="single" w:color="C8C8C8" w:themeColor="accent3" w:themeTint="99" w:sz="4" w:space="0"/>
        </w:tcBorders>
      </w:tcPr>
    </w:tblStylePr>
    <w:tblStylePr w:type="nwCell">
      <w:tcPr>
        <w:tcBorders>
          <w:bottom w:val="single" w:color="C8C8C8" w:themeColor="accent3" w:themeTint="99" w:sz="4" w:space="0"/>
        </w:tcBorders>
      </w:tcPr>
    </w:tblStylePr>
    <w:tblStylePr w:type="seCell">
      <w:tcPr>
        <w:tcBorders>
          <w:top w:val="single" w:color="C8C8C8" w:themeColor="accent3" w:themeTint="99" w:sz="4" w:space="0"/>
        </w:tcBorders>
      </w:tcPr>
    </w:tblStylePr>
    <w:tblStylePr w:type="swCell">
      <w:tcPr>
        <w:tcBorders>
          <w:top w:val="single" w:color="C8C8C8" w:themeColor="accent3" w:themeTint="99" w:sz="4" w:space="0"/>
        </w:tcBorders>
      </w:tcPr>
    </w:tblStylePr>
  </w:style>
  <w:style w:type="table" w:customStyle="1" w:styleId="182">
    <w:name w:val="网格表 2 - 着色 31"/>
    <w:basedOn w:val="30"/>
    <w:uiPriority w:val="47"/>
    <w:tblPr>
      <w:tblBorders>
        <w:top w:val="single" w:color="C8C8C8" w:themeColor="accent3" w:themeTint="99" w:sz="2" w:space="0"/>
        <w:bottom w:val="single" w:color="C8C8C8" w:themeColor="accent3" w:themeTint="99" w:sz="2" w:space="0"/>
        <w:insideH w:val="single" w:color="C8C8C8" w:themeColor="accent3" w:themeTint="99" w:sz="2" w:space="0"/>
        <w:insideV w:val="single" w:color="C8C8C8" w:themeColor="accent3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C8C8" w:themeColor="accent3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C8C8" w:themeColor="accent3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table" w:customStyle="1" w:styleId="183">
    <w:name w:val="网格表 5 深色 - 着色 31"/>
    <w:basedOn w:val="30"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184">
    <w:name w:val="网格表 6 彩色 - 着色 31"/>
    <w:basedOn w:val="30"/>
    <w:uiPriority w:val="51"/>
    <w:rPr>
      <w:color w:val="7C7C7C" w:themeColor="accent3" w:themeShade="BF"/>
    </w:rPr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</w:tblPr>
    <w:tblStylePr w:type="firstRow">
      <w:rPr>
        <w:b/>
        <w:bCs/>
      </w:rPr>
      <w:tcPr>
        <w:tcBorders>
          <w:bottom w:val="single" w:color="C8C8C8" w:themeColor="accent3" w:themeTint="99" w:sz="12" w:space="0"/>
        </w:tcBorders>
      </w:tcPr>
    </w:tblStylePr>
    <w:tblStylePr w:type="lastRow">
      <w:rPr>
        <w:b/>
        <w:bCs/>
      </w:rPr>
      <w:tcPr>
        <w:tcBorders>
          <w:top w:val="double" w:color="C8C8C8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table" w:customStyle="1" w:styleId="185">
    <w:name w:val="清单表 1 浅色 - 着色 31"/>
    <w:basedOn w:val="30"/>
    <w:uiPriority w:val="46"/>
    <w:tblStylePr w:type="firstRow">
      <w:rPr>
        <w:b/>
        <w:bCs/>
      </w:rPr>
      <w:tcPr>
        <w:tcBorders>
          <w:bottom w:val="single" w:color="C8C8C8" w:themeColor="accent3" w:themeTint="99" w:sz="4" w:space="0"/>
        </w:tcBorders>
      </w:tcPr>
    </w:tblStylePr>
    <w:tblStylePr w:type="lastRow">
      <w:rPr>
        <w:b/>
        <w:bCs/>
      </w:rPr>
      <w:tcPr>
        <w:tcBorders>
          <w:top w:val="single" w:color="C8C8C8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table" w:customStyle="1" w:styleId="186">
    <w:name w:val="清单表 4 - 着色 31"/>
    <w:basedOn w:val="30"/>
    <w:uiPriority w:val="49"/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C8C8C8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table" w:customStyle="1" w:styleId="187">
    <w:name w:val="清单表 3 - 着色 31"/>
    <w:basedOn w:val="30"/>
    <w:uiPriority w:val="48"/>
    <w:tblPr>
      <w:tblBorders>
        <w:top w:val="single" w:color="A5A5A5" w:themeColor="accent3" w:sz="4" w:space="0"/>
        <w:left w:val="single" w:color="A5A5A5" w:themeColor="accent3" w:sz="4" w:space="0"/>
        <w:bottom w:val="single" w:color="A5A5A5" w:themeColor="accent3" w:sz="4" w:space="0"/>
        <w:right w:val="single" w:color="A5A5A5" w:themeColor="accent3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A5A5A5" w:themeColor="accent3" w:sz="4" w:space="0"/>
          <w:right w:val="single" w:color="A5A5A5" w:themeColor="accent3" w:sz="4" w:space="0"/>
        </w:tcBorders>
      </w:tcPr>
    </w:tblStylePr>
    <w:tblStylePr w:type="band1Horz">
      <w:tcPr>
        <w:tcBorders>
          <w:top w:val="single" w:color="A5A5A5" w:themeColor="accent3" w:sz="4" w:space="0"/>
          <w:bottom w:val="single" w:color="A5A5A5" w:themeColor="accent3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A5A5A5" w:themeColor="accent3" w:sz="4" w:space="0"/>
          <w:left w:val="nil"/>
        </w:tcBorders>
      </w:tcPr>
    </w:tblStylePr>
    <w:tblStylePr w:type="swCell">
      <w:tcPr>
        <w:tcBorders>
          <w:top w:val="double" w:color="A5A5A5" w:themeColor="accent3" w:sz="4" w:space="0"/>
          <w:right w:val="nil"/>
        </w:tcBorders>
      </w:tcPr>
    </w:tblStylePr>
  </w:style>
  <w:style w:type="table" w:customStyle="1" w:styleId="188">
    <w:name w:val="网格表 3 - 着色 11"/>
    <w:basedOn w:val="30"/>
    <w:uiPriority w:val="48"/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  <w:tblStylePr w:type="neCell">
      <w:tcPr>
        <w:tcBorders>
          <w:bottom w:val="single" w:color="9CC2E5" w:themeColor="accent1" w:themeTint="99" w:sz="4" w:space="0"/>
        </w:tcBorders>
      </w:tcPr>
    </w:tblStylePr>
    <w:tblStylePr w:type="nwCell">
      <w:tcPr>
        <w:tcBorders>
          <w:bottom w:val="single" w:color="9CC2E5" w:themeColor="accent1" w:themeTint="99" w:sz="4" w:space="0"/>
        </w:tcBorders>
      </w:tcPr>
    </w:tblStylePr>
    <w:tblStylePr w:type="seCell">
      <w:tcPr>
        <w:tcBorders>
          <w:top w:val="single" w:color="9CC2E5" w:themeColor="accent1" w:themeTint="99" w:sz="4" w:space="0"/>
        </w:tcBorders>
      </w:tcPr>
    </w:tblStylePr>
    <w:tblStylePr w:type="swCell">
      <w:tcPr>
        <w:tcBorders>
          <w:top w:val="single" w:color="9CC2E5" w:themeColor="accent1" w:themeTint="99" w:sz="4" w:space="0"/>
        </w:tcBorders>
      </w:tcPr>
    </w:tblStylePr>
  </w:style>
  <w:style w:type="table" w:customStyle="1" w:styleId="189">
    <w:name w:val="网格表 3 - 着色 41"/>
    <w:basedOn w:val="30"/>
    <w:uiPriority w:val="48"/>
    <w:tblPr>
      <w:tblBorders>
        <w:top w:val="single" w:color="FFD965" w:themeColor="accent4" w:themeTint="99" w:sz="4" w:space="0"/>
        <w:left w:val="single" w:color="FFD965" w:themeColor="accent4" w:themeTint="99" w:sz="4" w:space="0"/>
        <w:bottom w:val="single" w:color="FFD965" w:themeColor="accent4" w:themeTint="99" w:sz="4" w:space="0"/>
        <w:right w:val="single" w:color="FFD965" w:themeColor="accent4" w:themeTint="99" w:sz="4" w:space="0"/>
        <w:insideH w:val="single" w:color="FFD965" w:themeColor="accent4" w:themeTint="99" w:sz="4" w:space="0"/>
        <w:insideV w:val="single" w:color="FFD965" w:themeColor="accent4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FEF2CC" w:themeFill="accent4" w:themeFillTint="33"/>
      </w:tcPr>
    </w:tblStylePr>
    <w:tblStylePr w:type="band1Horz">
      <w:tcPr>
        <w:shd w:val="clear" w:color="auto" w:fill="FEF2CC" w:themeFill="accent4" w:themeFillTint="33"/>
      </w:tcPr>
    </w:tblStylePr>
    <w:tblStylePr w:type="neCell">
      <w:tcPr>
        <w:tcBorders>
          <w:bottom w:val="single" w:color="FFD965" w:themeColor="accent4" w:themeTint="99" w:sz="4" w:space="0"/>
        </w:tcBorders>
      </w:tcPr>
    </w:tblStylePr>
    <w:tblStylePr w:type="nwCell">
      <w:tcPr>
        <w:tcBorders>
          <w:bottom w:val="single" w:color="FFD965" w:themeColor="accent4" w:themeTint="99" w:sz="4" w:space="0"/>
        </w:tcBorders>
      </w:tcPr>
    </w:tblStylePr>
    <w:tblStylePr w:type="seCell">
      <w:tcPr>
        <w:tcBorders>
          <w:top w:val="single" w:color="FFD965" w:themeColor="accent4" w:themeTint="99" w:sz="4" w:space="0"/>
        </w:tcBorders>
      </w:tcPr>
    </w:tblStylePr>
    <w:tblStylePr w:type="swCell">
      <w:tcPr>
        <w:tcBorders>
          <w:top w:val="single" w:color="FFD965" w:themeColor="accent4" w:themeTint="99" w:sz="4" w:space="0"/>
        </w:tcBorders>
      </w:tcPr>
    </w:tblStylePr>
  </w:style>
  <w:style w:type="paragraph" w:customStyle="1" w:styleId="190">
    <w:name w:val="下一步操作1"/>
    <w:basedOn w:val="50"/>
    <w:link w:val="191"/>
    <w:qFormat/>
    <w:uiPriority w:val="0"/>
    <w:pPr>
      <w:ind w:firstLine="0" w:firstLineChars="0"/>
    </w:pPr>
    <w:rPr>
      <w:lang w:val="zh-CN"/>
    </w:rPr>
  </w:style>
  <w:style w:type="character" w:customStyle="1" w:styleId="191">
    <w:name w:val="下一步操作1 Char"/>
    <w:basedOn w:val="51"/>
    <w:link w:val="190"/>
    <w:uiPriority w:val="0"/>
    <w:rPr>
      <w:rFonts w:ascii="Times New Roman" w:hAnsi="Times New Roman" w:eastAsia="宋体"/>
      <w:lang w:val="zh-CN"/>
    </w:rPr>
  </w:style>
  <w:style w:type="table" w:customStyle="1" w:styleId="192">
    <w:name w:val="33331"/>
    <w:basedOn w:val="30"/>
    <w:uiPriority w:val="49"/>
    <w:pPr>
      <w:spacing w:line="360" w:lineRule="auto"/>
      <w:jc w:val="both"/>
    </w:pPr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rPr>
      <w:cantSplit/>
    </w:trPr>
    <w:tcPr>
      <w:vAlign w:val="center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193">
    <w:name w:val="样式11"/>
    <w:basedOn w:val="30"/>
    <w:uiPriority w:val="99"/>
  </w:style>
  <w:style w:type="character" w:customStyle="1" w:styleId="194">
    <w:name w:val="页签"/>
    <w:basedOn w:val="32"/>
    <w:semiHidden/>
    <w:qFormat/>
    <w:uiPriority w:val="1"/>
    <w:rPr>
      <w:rFonts w:ascii="宋体" w:hAnsi="宋体"/>
      <w:color w:val="000000" w:themeColor="text1"/>
      <w:sz w:val="21"/>
      <w:bdr w:val="dotted" w:color="000000" w:themeColor="text1" w:sz="2" w:space="0"/>
      <w:lang w:val="zh-CN" w:eastAsia="zh-CN"/>
      <w14:textFill>
        <w14:solidFill>
          <w14:schemeClr w14:val="tx1"/>
        </w14:solidFill>
      </w14:textFill>
    </w:rPr>
  </w:style>
  <w:style w:type="paragraph" w:customStyle="1" w:styleId="195">
    <w:name w:val="功能描述1"/>
    <w:basedOn w:val="50"/>
    <w:link w:val="196"/>
    <w:semiHidden/>
    <w:qFormat/>
    <w:uiPriority w:val="0"/>
    <w:pPr>
      <w:spacing w:line="240" w:lineRule="auto"/>
      <w:ind w:firstLine="0" w:firstLineChars="0"/>
    </w:pPr>
    <w:rPr>
      <w:rFonts w:cs="Times New Roman"/>
      <w:color w:val="000000" w:themeColor="text1"/>
      <w:szCs w:val="24"/>
      <w:lang w:val="zh-CN"/>
      <w14:textFill>
        <w14:solidFill>
          <w14:schemeClr w14:val="tx1"/>
        </w14:solidFill>
      </w14:textFill>
    </w:rPr>
  </w:style>
  <w:style w:type="character" w:customStyle="1" w:styleId="196">
    <w:name w:val="功能描述1 Char"/>
    <w:basedOn w:val="51"/>
    <w:link w:val="195"/>
    <w:semiHidden/>
    <w:uiPriority w:val="0"/>
    <w:rPr>
      <w:rFonts w:ascii="Times New Roman" w:hAnsi="Times New Roman" w:eastAsia="宋体" w:cs="Times New Roman"/>
      <w:color w:val="000000" w:themeColor="text1"/>
      <w:szCs w:val="24"/>
      <w:lang w:val="zh-CN"/>
      <w14:textFill>
        <w14:solidFill>
          <w14:schemeClr w14:val="tx1"/>
        </w14:solidFill>
      </w14:textFill>
    </w:rPr>
  </w:style>
  <w:style w:type="paragraph" w:customStyle="1" w:styleId="197">
    <w:name w:val="操作说明1"/>
    <w:basedOn w:val="50"/>
    <w:link w:val="199"/>
    <w:semiHidden/>
    <w:qFormat/>
    <w:uiPriority w:val="0"/>
    <w:pPr>
      <w:spacing w:line="240" w:lineRule="auto"/>
      <w:ind w:firstLine="0" w:firstLineChars="0"/>
      <w:jc w:val="left"/>
    </w:pPr>
    <w:rPr>
      <w:rFonts w:cs="Times New Roman"/>
      <w:szCs w:val="24"/>
    </w:rPr>
  </w:style>
  <w:style w:type="paragraph" w:customStyle="1" w:styleId="198">
    <w:name w:val="举例说明1"/>
    <w:basedOn w:val="50"/>
    <w:next w:val="1"/>
    <w:link w:val="200"/>
    <w:semiHidden/>
    <w:qFormat/>
    <w:uiPriority w:val="0"/>
    <w:pPr>
      <w:numPr>
        <w:ilvl w:val="0"/>
        <w:numId w:val="17"/>
      </w:numPr>
      <w:spacing w:line="240" w:lineRule="auto"/>
      <w:ind w:firstLineChars="0"/>
    </w:pPr>
    <w:rPr>
      <w:rFonts w:cs="Times New Roman"/>
      <w:szCs w:val="24"/>
      <w:lang w:val="zh-CN"/>
    </w:rPr>
  </w:style>
  <w:style w:type="character" w:customStyle="1" w:styleId="199">
    <w:name w:val="操作说明1 Char"/>
    <w:basedOn w:val="51"/>
    <w:link w:val="197"/>
    <w:semiHidden/>
    <w:uiPriority w:val="0"/>
    <w:rPr>
      <w:rFonts w:ascii="Times New Roman" w:hAnsi="Times New Roman" w:eastAsia="宋体" w:cs="Times New Roman"/>
      <w:szCs w:val="24"/>
    </w:rPr>
  </w:style>
  <w:style w:type="character" w:customStyle="1" w:styleId="200">
    <w:name w:val="举例说明1 Char"/>
    <w:basedOn w:val="51"/>
    <w:link w:val="198"/>
    <w:semiHidden/>
    <w:uiPriority w:val="0"/>
    <w:rPr>
      <w:rFonts w:ascii="Times New Roman" w:hAnsi="Times New Roman" w:eastAsia="宋体" w:cs="Times New Roman"/>
      <w:szCs w:val="24"/>
      <w:lang w:val="zh-CN"/>
    </w:rPr>
  </w:style>
  <w:style w:type="paragraph" w:customStyle="1" w:styleId="201">
    <w:name w:val="子菜单2"/>
    <w:basedOn w:val="1"/>
    <w:link w:val="202"/>
    <w:semiHidden/>
    <w:qFormat/>
    <w:uiPriority w:val="0"/>
    <w:pPr>
      <w:numPr>
        <w:ilvl w:val="0"/>
        <w:numId w:val="18"/>
      </w:numPr>
      <w:spacing w:line="240" w:lineRule="auto"/>
    </w:pPr>
    <w:rPr>
      <w:rFonts w:cs="Times New Roman"/>
      <w:szCs w:val="24"/>
    </w:rPr>
  </w:style>
  <w:style w:type="character" w:customStyle="1" w:styleId="202">
    <w:name w:val="子菜单2 Char"/>
    <w:basedOn w:val="32"/>
    <w:link w:val="201"/>
    <w:semiHidden/>
    <w:uiPriority w:val="0"/>
    <w:rPr>
      <w:rFonts w:ascii="Times New Roman" w:hAnsi="Times New Roman" w:eastAsia="宋体" w:cs="Times New Roman"/>
      <w:szCs w:val="24"/>
    </w:rPr>
  </w:style>
  <w:style w:type="paragraph" w:customStyle="1" w:styleId="203">
    <w:name w:val="常见问题编号"/>
    <w:basedOn w:val="122"/>
    <w:link w:val="205"/>
    <w:qFormat/>
    <w:uiPriority w:val="0"/>
    <w:pPr>
      <w:numPr>
        <w:ilvl w:val="0"/>
        <w:numId w:val="19"/>
      </w:numPr>
      <w:ind w:left="0" w:firstLine="420"/>
    </w:pPr>
    <w:rPr>
      <w:color w:val="000000" w:themeColor="text1"/>
      <w14:textFill>
        <w14:solidFill>
          <w14:schemeClr w14:val="tx1"/>
        </w14:solidFill>
      </w14:textFill>
    </w:rPr>
  </w:style>
  <w:style w:type="paragraph" w:customStyle="1" w:styleId="204">
    <w:name w:val="常见问题图注"/>
    <w:basedOn w:val="122"/>
    <w:link w:val="207"/>
    <w:uiPriority w:val="0"/>
    <w:pPr>
      <w:jc w:val="center"/>
    </w:pPr>
    <w:rPr>
      <w:b/>
      <w:color w:val="000000" w:themeColor="text1"/>
      <w:sz w:val="18"/>
      <w:shd w:val="clear" w:color="auto" w:fill="F2F2F2"/>
      <w14:textFill>
        <w14:solidFill>
          <w14:schemeClr w14:val="tx1"/>
        </w14:solidFill>
      </w14:textFill>
    </w:rPr>
  </w:style>
  <w:style w:type="character" w:customStyle="1" w:styleId="205">
    <w:name w:val="常见问题编号 Char"/>
    <w:basedOn w:val="123"/>
    <w:link w:val="203"/>
    <w:uiPriority w:val="0"/>
    <w:rPr>
      <w:rFonts w:ascii="Times New Roman" w:hAnsi="Times New Roman" w:eastAsia="宋体" w:cs="Times New Roman"/>
      <w:color w:val="000000" w:themeColor="text1"/>
      <w:szCs w:val="24"/>
      <w14:textFill>
        <w14:solidFill>
          <w14:schemeClr w14:val="tx1"/>
        </w14:solidFill>
      </w14:textFill>
    </w:rPr>
  </w:style>
  <w:style w:type="paragraph" w:customStyle="1" w:styleId="206">
    <w:name w:val="常见问题3"/>
    <w:basedOn w:val="204"/>
    <w:link w:val="208"/>
    <w:uiPriority w:val="0"/>
  </w:style>
  <w:style w:type="character" w:customStyle="1" w:styleId="207">
    <w:name w:val="常见问题图注 Char"/>
    <w:basedOn w:val="123"/>
    <w:link w:val="204"/>
    <w:uiPriority w:val="0"/>
    <w:rPr>
      <w:rFonts w:ascii="Times New Roman" w:hAnsi="Times New Roman" w:eastAsia="宋体" w:cs="Times New Roman"/>
      <w:b/>
      <w:color w:val="000000" w:themeColor="text1"/>
      <w:sz w:val="18"/>
      <w:szCs w:val="24"/>
      <w14:textFill>
        <w14:solidFill>
          <w14:schemeClr w14:val="tx1"/>
        </w14:solidFill>
      </w14:textFill>
    </w:rPr>
  </w:style>
  <w:style w:type="character" w:customStyle="1" w:styleId="208">
    <w:name w:val="常见问题3 Char"/>
    <w:basedOn w:val="207"/>
    <w:link w:val="206"/>
    <w:uiPriority w:val="0"/>
    <w:rPr>
      <w:rFonts w:ascii="Times New Roman" w:hAnsi="Times New Roman" w:eastAsia="宋体" w:cs="Times New Roman"/>
      <w:color w:val="000000" w:themeColor="text1"/>
      <w:sz w:val="18"/>
      <w:szCs w:val="24"/>
      <w14:textFill>
        <w14:solidFill>
          <w14:schemeClr w14:val="tx1"/>
        </w14:solidFill>
      </w14:textFill>
    </w:rPr>
  </w:style>
  <w:style w:type="paragraph" w:customStyle="1" w:styleId="209">
    <w:name w:val="约定要素"/>
    <w:basedOn w:val="50"/>
    <w:link w:val="210"/>
    <w:qFormat/>
    <w:uiPriority w:val="0"/>
    <w:pPr>
      <w:ind w:left="420" w:firstLine="0" w:firstLineChars="0"/>
    </w:pPr>
    <w:rPr>
      <w:szCs w:val="22"/>
    </w:rPr>
  </w:style>
  <w:style w:type="character" w:customStyle="1" w:styleId="210">
    <w:name w:val="约定要素 Char"/>
    <w:basedOn w:val="51"/>
    <w:link w:val="209"/>
    <w:uiPriority w:val="0"/>
    <w:rPr>
      <w:rFonts w:ascii="Times New Roman" w:hAnsi="Times New Roman" w:eastAsia="宋体"/>
      <w:szCs w:val="22"/>
    </w:rPr>
  </w:style>
  <w:style w:type="character" w:customStyle="1" w:styleId="211">
    <w:name w:val="正文文本缩进 2 Char1"/>
    <w:basedOn w:val="32"/>
    <w:semiHidden/>
    <w:uiPriority w:val="0"/>
    <w:rPr>
      <w:rFonts w:ascii="Times New Roman" w:hAnsi="Times New Roman" w:eastAsia="宋体"/>
    </w:rPr>
  </w:style>
  <w:style w:type="character" w:customStyle="1" w:styleId="212">
    <w:name w:val="Unresolved Mention"/>
    <w:basedOn w:val="32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customXml" Target="../customXml/item1.xml"/><Relationship Id="rId22" Type="http://schemas.openxmlformats.org/officeDocument/2006/relationships/numbering" Target="numbering.xml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9" Type="http://schemas.openxmlformats.org/officeDocument/2006/relationships/image" Target="media/image22.png"/><Relationship Id="rId8" Type="http://schemas.openxmlformats.org/officeDocument/2006/relationships/image" Target="media/image21.png"/><Relationship Id="rId7" Type="http://schemas.openxmlformats.org/officeDocument/2006/relationships/image" Target="media/image20.png"/><Relationship Id="rId6" Type="http://schemas.openxmlformats.org/officeDocument/2006/relationships/image" Target="media/image19.png"/><Relationship Id="rId5" Type="http://schemas.openxmlformats.org/officeDocument/2006/relationships/image" Target="media/image18.png"/><Relationship Id="rId4" Type="http://schemas.openxmlformats.org/officeDocument/2006/relationships/image" Target="media/image17.png"/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4" Type="http://schemas.openxmlformats.org/officeDocument/2006/relationships/image" Target="media/image27.png"/><Relationship Id="rId13" Type="http://schemas.openxmlformats.org/officeDocument/2006/relationships/image" Target="media/image26.png"/><Relationship Id="rId12" Type="http://schemas.openxmlformats.org/officeDocument/2006/relationships/image" Target="media/image25.png"/><Relationship Id="rId11" Type="http://schemas.openxmlformats.org/officeDocument/2006/relationships/image" Target="media/image24.png"/><Relationship Id="rId10" Type="http://schemas.openxmlformats.org/officeDocument/2006/relationships/image" Target="media/image23.png"/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ulm\Documents\&#33258;&#23450;&#20041;%20Office%20&#27169;&#26495;\&#38125;&#21019;&#25991;&#26723;&#26631;&#20934;&#26495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overPageProperties xmlns="http://schemas.microsoft.com/office/2006/coverPageProps">
  <PublishDate/>
  <Abstract/>
  <CompanyAddress>@上海铭创软件技术有限公司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0C1DDA69-9827-4CD2-8F5A-6849C0F187CA}">
  <ds:schemaRefs/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铭创文档标准板.dotx</Template>
  <Company>Microsoft</Company>
  <Pages>9</Pages>
  <Words>328</Words>
  <Characters>1873</Characters>
  <Lines>15</Lines>
  <Paragraphs>4</Paragraphs>
  <TotalTime>37</TotalTime>
  <ScaleCrop>false</ScaleCrop>
  <LinksUpToDate>false</LinksUpToDate>
  <CharactersWithSpaces>2197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2016-07-26T05:45:00Z</dcterms:created>
  <dc:creator>园丁组</dc:creator>
  <cp:lastModifiedBy>　         </cp:lastModifiedBy>
  <cp:lastPrinted>2017-06-29T01:38:00Z</cp:lastPrinted>
  <dcterms:modified xsi:type="dcterms:W3CDTF">2024-03-07T08:34:09Z</dcterms:modified>
  <cp:revision>146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07A3021552704AE18B6E634AA33F52E4_13</vt:lpwstr>
  </property>
</Properties>
</file>